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D7269" w14:textId="77777777" w:rsidR="00D33A93" w:rsidRPr="00D33A93" w:rsidRDefault="00D33A93" w:rsidP="00F76911">
      <w:pPr>
        <w:spacing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eastAsia="en-US"/>
        </w:rPr>
      </w:pPr>
      <w:r w:rsidRPr="00D33A93">
        <w:rPr>
          <w:rFonts w:eastAsiaTheme="minorHAnsi" w:cstheme="minorBidi"/>
          <w:b/>
          <w:sz w:val="36"/>
          <w:szCs w:val="22"/>
          <w:lang w:eastAsia="en-US"/>
        </w:rPr>
        <w:t>FORMULÁR PRIHLÁŠKY</w:t>
      </w:r>
    </w:p>
    <w:p w14:paraId="450AF26C" w14:textId="25818CC8" w:rsidR="00D33A93" w:rsidRPr="00D33A93" w:rsidRDefault="00D33A93" w:rsidP="00F76911">
      <w:pPr>
        <w:spacing w:before="160" w:after="160" w:line="240" w:lineRule="auto"/>
        <w:ind w:left="0" w:right="0"/>
        <w:jc w:val="center"/>
        <w:rPr>
          <w:rFonts w:eastAsiaTheme="minorHAnsi" w:cstheme="minorBidi"/>
          <w:b/>
          <w:sz w:val="32"/>
          <w:szCs w:val="20"/>
          <w:lang w:eastAsia="en-US"/>
        </w:rPr>
      </w:pPr>
      <w:r w:rsidRPr="00D33A93">
        <w:rPr>
          <w:rFonts w:eastAsiaTheme="minorHAnsi" w:cstheme="minorBidi"/>
          <w:b/>
          <w:sz w:val="32"/>
          <w:szCs w:val="20"/>
          <w:lang w:eastAsia="en-US"/>
        </w:rPr>
        <w:t>Súťaž Zdravé pracoviská – Cena za dobrú prax 202</w:t>
      </w:r>
      <w:r w:rsidR="00F76911" w:rsidRPr="00F76911">
        <w:rPr>
          <w:rFonts w:eastAsiaTheme="minorHAnsi" w:cstheme="minorBidi"/>
          <w:b/>
          <w:sz w:val="32"/>
          <w:szCs w:val="20"/>
          <w:lang w:eastAsia="en-US"/>
        </w:rPr>
        <w:t>3</w:t>
      </w:r>
      <w:r w:rsidRPr="00D33A93">
        <w:rPr>
          <w:rFonts w:eastAsiaTheme="minorHAnsi" w:cstheme="minorBidi"/>
          <w:b/>
          <w:sz w:val="32"/>
          <w:szCs w:val="20"/>
          <w:lang w:eastAsia="en-US"/>
        </w:rPr>
        <w:t>–202</w:t>
      </w:r>
      <w:r w:rsidR="00F76911" w:rsidRPr="00F76911">
        <w:rPr>
          <w:rFonts w:eastAsiaTheme="minorHAnsi" w:cstheme="minorBidi"/>
          <w:b/>
          <w:sz w:val="32"/>
          <w:szCs w:val="20"/>
          <w:lang w:eastAsia="en-US"/>
        </w:rPr>
        <w:t>5</w:t>
      </w:r>
    </w:p>
    <w:p w14:paraId="5002EFA0" w14:textId="7597800E" w:rsidR="00D33A93" w:rsidRPr="00D33A93" w:rsidRDefault="00D33A93" w:rsidP="00C473E8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D33A93">
        <w:rPr>
          <w:rFonts w:eastAsiaTheme="minorHAnsi" w:cstheme="minorBidi"/>
          <w:i/>
          <w:color w:val="000000"/>
          <w:sz w:val="20"/>
          <w:szCs w:val="22"/>
          <w:lang w:eastAsia="en-US"/>
        </w:rPr>
        <w:t>Vyplní a podpíše</w:t>
      </w:r>
      <w:r w:rsidRPr="00D33A9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33A93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žiadateľ a odošle </w:t>
      </w:r>
      <w:hyperlink r:id="rId8" w:history="1">
        <w:r w:rsidRPr="00D33A93">
          <w:rPr>
            <w:rFonts w:eastAsiaTheme="minorHAnsi" w:cstheme="minorBidi"/>
            <w:i/>
            <w:color w:val="0000FF"/>
            <w:sz w:val="20"/>
            <w:szCs w:val="22"/>
            <w:u w:val="single"/>
            <w:lang w:eastAsia="en-US"/>
          </w:rPr>
          <w:t>národnému koordinačnému stredisku</w:t>
        </w:r>
      </w:hyperlink>
      <w:r w:rsidRPr="00D33A93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1BAFB787" w14:textId="77777777" w:rsidR="00D33A93" w:rsidRPr="00D33A93" w:rsidRDefault="00D33A93" w:rsidP="00C473E8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D33A93">
        <w:rPr>
          <w:rFonts w:eastAsiaTheme="minorHAnsi" w:cstheme="minorBidi"/>
          <w:i/>
          <w:color w:val="000000"/>
          <w:sz w:val="20"/>
          <w:szCs w:val="22"/>
          <w:lang w:eastAsia="en-US"/>
        </w:rPr>
        <w:t>Formulár prihlášky je možné vyplniť v ktoromkoľvek oficiálnom jazyku EÚ, avšak agentúra EU-OSHA by privítala text v angličtine.</w:t>
      </w:r>
    </w:p>
    <w:p w14:paraId="3F2066D2" w14:textId="77777777" w:rsidR="00D33A93" w:rsidRPr="00D33A93" w:rsidRDefault="00D33A93" w:rsidP="00C473E8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D33A93">
        <w:rPr>
          <w:rFonts w:eastAsiaTheme="minorHAnsi" w:cstheme="minorBidi"/>
          <w:i/>
          <w:color w:val="000000"/>
          <w:sz w:val="20"/>
          <w:szCs w:val="22"/>
          <w:lang w:eastAsia="en-US"/>
        </w:rPr>
        <w:t>Formulár prihlášky by sa mal poslať elektronicky ako dokument Microsoft Word.</w:t>
      </w:r>
    </w:p>
    <w:p w14:paraId="591569A5" w14:textId="4AC76593" w:rsidR="00D33A93" w:rsidRPr="00D33A93" w:rsidRDefault="00F76911" w:rsidP="00C473E8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F76911">
        <w:rPr>
          <w:i/>
          <w:color w:val="000000"/>
          <w:sz w:val="20"/>
        </w:rPr>
        <w:t>Formulár prihlášky nesmie obsahovať viac ako 9 000 znakov (bez medzier) alebo byť dlhší ako 5 strán (výdavky agentúry EU-OSHA na preklad textov nad tento limit sú podstatne vyššie).</w:t>
      </w:r>
    </w:p>
    <w:p w14:paraId="2582B33D" w14:textId="77777777" w:rsidR="00D33A93" w:rsidRPr="00D33A93" w:rsidRDefault="00D33A93" w:rsidP="00C473E8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D33A93">
        <w:rPr>
          <w:rFonts w:eastAsiaTheme="minorHAnsi" w:cstheme="minorBidi"/>
          <w:i/>
          <w:color w:val="000000"/>
          <w:sz w:val="20"/>
          <w:szCs w:val="22"/>
          <w:lang w:eastAsia="en-US"/>
        </w:rPr>
        <w:t>Text musí byť jasný a jednoduchý, aby ho pochopil každý, kto chce daný príklad prispôsobiť vlastnému pracovisku.</w:t>
      </w:r>
    </w:p>
    <w:p w14:paraId="2222EBE6" w14:textId="38047025" w:rsidR="00D33A93" w:rsidRPr="00D33A93" w:rsidRDefault="00F76911" w:rsidP="00C473E8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r w:rsidRPr="00F76911">
        <w:rPr>
          <w:i/>
          <w:color w:val="000000"/>
          <w:sz w:val="20"/>
        </w:rPr>
        <w:t>Formulár prihlášky smie obsahovať len text a nemá obsahovať fotografie, grafy a pod., ktoré je možné poslať osobitne</w:t>
      </w:r>
      <w:r w:rsidRPr="00F76911">
        <w:rPr>
          <w:i/>
          <w:color w:val="000000"/>
          <w:sz w:val="20"/>
          <w:lang w:val="en-GB"/>
        </w:rPr>
        <w:t>.</w:t>
      </w:r>
    </w:p>
    <w:p w14:paraId="30C0ADFF" w14:textId="77777777" w:rsidR="00D33A93" w:rsidRPr="00D33A93" w:rsidRDefault="00D33A93" w:rsidP="00F76911">
      <w:pPr>
        <w:spacing w:before="0" w:after="0" w:line="240" w:lineRule="auto"/>
        <w:ind w:left="0" w:right="357"/>
        <w:rPr>
          <w:rFonts w:eastAsiaTheme="minorHAnsi" w:cs="Arial"/>
          <w:b/>
          <w:color w:val="FF0000"/>
          <w:sz w:val="22"/>
          <w:szCs w:val="22"/>
          <w:lang w:eastAsia="en-US"/>
        </w:rPr>
      </w:pPr>
    </w:p>
    <w:p w14:paraId="6ADFE880" w14:textId="77777777" w:rsidR="00D33A93" w:rsidRPr="00D33A93" w:rsidRDefault="00D33A93" w:rsidP="00C473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eastAsia="en-US"/>
        </w:rPr>
      </w:pPr>
      <w:r w:rsidRPr="00D33A93">
        <w:rPr>
          <w:rFonts w:eastAsiaTheme="minorHAnsi" w:cstheme="minorBidi"/>
          <w:b/>
          <w:color w:val="FF0000"/>
          <w:sz w:val="22"/>
          <w:szCs w:val="22"/>
          <w:lang w:eastAsia="en-US"/>
        </w:rPr>
        <w:t xml:space="preserve">UPOZORNENIE: </w:t>
      </w:r>
      <w:r w:rsidRPr="00D33A93">
        <w:rPr>
          <w:rFonts w:eastAsiaTheme="minorHAnsi" w:cstheme="minorBidi"/>
          <w:sz w:val="22"/>
          <w:szCs w:val="22"/>
          <w:lang w:eastAsia="en-US"/>
        </w:rPr>
        <w:t>formulár prihlášky je prvým referenčným materiálom pre európsku porotu a dokumentom, ktorý bude preložený do anglického jazyka, ak je príklad predložený v inom jazyku, preto všetky podstatné informácie musia byť uvedené vo formulári.</w:t>
      </w:r>
    </w:p>
    <w:p w14:paraId="09748F2A" w14:textId="77777777" w:rsidR="00D33A93" w:rsidRPr="00D33A93" w:rsidRDefault="00D33A93" w:rsidP="00D33A93">
      <w:pPr>
        <w:keepNext/>
        <w:spacing w:before="0" w:after="60" w:line="259" w:lineRule="auto"/>
        <w:ind w:left="0" w:right="0"/>
        <w:jc w:val="center"/>
        <w:outlineLvl w:val="0"/>
        <w:rPr>
          <w:rFonts w:eastAsiaTheme="minorHAnsi" w:cs="Arial"/>
          <w:bCs/>
          <w:kern w:val="32"/>
          <w:lang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095"/>
      </w:tblGrid>
      <w:tr w:rsidR="00D33A93" w:rsidRPr="00D33A93" w14:paraId="6C6D7B64" w14:textId="77777777" w:rsidTr="006163D5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57A4E837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D33A93">
              <w:rPr>
                <w:rFonts w:eastAsiaTheme="minorHAnsi" w:cstheme="minorBidi"/>
                <w:b/>
                <w:sz w:val="24"/>
                <w:szCs w:val="22"/>
                <w:lang w:eastAsia="en-US"/>
              </w:rPr>
              <w:t xml:space="preserve">PRÍKLAD DOBREJ PRAXE </w:t>
            </w:r>
          </w:p>
        </w:tc>
      </w:tr>
      <w:tr w:rsidR="00D33A93" w:rsidRPr="00D33A93" w14:paraId="76FB350F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F239D5F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D33A93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Téma</w:t>
            </w:r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54590AAB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D33A93" w:rsidRPr="00D33A93" w14:paraId="3B8ECB34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E2F72B8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D33A93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Názov príkladu</w:t>
            </w:r>
          </w:p>
        </w:tc>
        <w:tc>
          <w:tcPr>
            <w:tcW w:w="7119" w:type="dxa"/>
          </w:tcPr>
          <w:p w14:paraId="1D50B079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F76911" w:rsidRPr="00D33A93" w14:paraId="76A6EE87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0165B09" w14:textId="01690830" w:rsidR="00F76911" w:rsidRPr="00D33A93" w:rsidRDefault="00F76911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F76911">
              <w:rPr>
                <w:b/>
                <w:sz w:val="20"/>
              </w:rPr>
              <w:t>Názov organizácie</w:t>
            </w:r>
            <w:r w:rsidRPr="00F76911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  <w:r w:rsidRPr="009320CC">
              <w:rPr>
                <w:b/>
                <w:sz w:val="20"/>
                <w:lang w:val="en-GB"/>
              </w:rPr>
              <w:t xml:space="preserve"> </w:t>
            </w:r>
          </w:p>
        </w:tc>
        <w:tc>
          <w:tcPr>
            <w:tcW w:w="7119" w:type="dxa"/>
          </w:tcPr>
          <w:p w14:paraId="24AF5D9C" w14:textId="77777777" w:rsidR="00F76911" w:rsidRPr="00D33A93" w:rsidRDefault="00F76911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D33A93" w:rsidRPr="00D33A93" w14:paraId="0FB5AC34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D19AE78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D33A93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Počet zamestnancov</w:t>
            </w:r>
          </w:p>
        </w:tc>
        <w:tc>
          <w:tcPr>
            <w:tcW w:w="7119" w:type="dxa"/>
          </w:tcPr>
          <w:p w14:paraId="5D47347E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D33A93" w:rsidRPr="00D33A93" w14:paraId="1DE7A3BC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79C05FB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D33A93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Krajina</w:t>
            </w:r>
          </w:p>
        </w:tc>
        <w:tc>
          <w:tcPr>
            <w:tcW w:w="7119" w:type="dxa"/>
          </w:tcPr>
          <w:p w14:paraId="479E45C6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D33A93" w:rsidRPr="00D33A93" w14:paraId="146E4888" w14:textId="77777777" w:rsidTr="00F76911">
        <w:trPr>
          <w:trHeight w:hRule="exact" w:val="48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A811EDD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D33A93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Adresa</w:t>
            </w:r>
          </w:p>
        </w:tc>
        <w:tc>
          <w:tcPr>
            <w:tcW w:w="7119" w:type="dxa"/>
          </w:tcPr>
          <w:p w14:paraId="2689EDA3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D33A93" w:rsidRPr="00D33A93" w14:paraId="3F4FAC35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5E1335D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D33A93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Telefónne číslo</w:t>
            </w:r>
          </w:p>
        </w:tc>
        <w:tc>
          <w:tcPr>
            <w:tcW w:w="7119" w:type="dxa"/>
          </w:tcPr>
          <w:p w14:paraId="0B7C6C34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D33A93" w:rsidRPr="00D33A93" w14:paraId="7078191C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E8E3243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D33A93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Faxové číslo</w:t>
            </w:r>
          </w:p>
        </w:tc>
        <w:tc>
          <w:tcPr>
            <w:tcW w:w="7119" w:type="dxa"/>
          </w:tcPr>
          <w:p w14:paraId="602B1957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D33A93" w:rsidRPr="00405355" w14:paraId="7E927DF9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A6846B3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val="es-ES" w:eastAsia="en-US"/>
              </w:rPr>
            </w:pPr>
            <w:r w:rsidRPr="00D33A93">
              <w:rPr>
                <w:rFonts w:eastAsiaTheme="minorHAnsi" w:cstheme="minorBidi"/>
                <w:b/>
                <w:sz w:val="20"/>
                <w:szCs w:val="22"/>
                <w:lang w:val="es-ES" w:eastAsia="en-US"/>
              </w:rPr>
              <w:t>Meno osoby zastupujúcej vedenie organizácie</w:t>
            </w:r>
          </w:p>
        </w:tc>
        <w:tc>
          <w:tcPr>
            <w:tcW w:w="7119" w:type="dxa"/>
          </w:tcPr>
          <w:p w14:paraId="1D6D20DD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val="es-ES" w:eastAsia="en-US"/>
              </w:rPr>
            </w:pPr>
          </w:p>
        </w:tc>
      </w:tr>
      <w:tr w:rsidR="00D33A93" w:rsidRPr="00D33A93" w14:paraId="393CBD55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4F7A26E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D33A93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E-mail</w:t>
            </w:r>
          </w:p>
        </w:tc>
        <w:tc>
          <w:tcPr>
            <w:tcW w:w="7119" w:type="dxa"/>
          </w:tcPr>
          <w:p w14:paraId="3B1F423C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D33A93" w:rsidRPr="00D33A93" w14:paraId="67B4C4D5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A382EEF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D33A93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Meno kontaktnej osoby zastupujúcej zamestnancov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086D647D" w14:textId="77777777" w:rsidR="00D33A93" w:rsidRPr="00D33A93" w:rsidRDefault="00D33A93" w:rsidP="00F76911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D33A93" w:rsidRPr="00D33A93" w14:paraId="2FCF874F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CF00CC7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D33A93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E-mail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4026E943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D33A93" w:rsidRPr="00405355" w14:paraId="0FFFC708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27FE0BA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lastRenderedPageBreak/>
              <w:t>Organizácia poskytujúca informácie (ak je iná ako vyššie uvedená)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4EDD046E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s-ES" w:eastAsia="en-US"/>
              </w:rPr>
            </w:pPr>
          </w:p>
        </w:tc>
      </w:tr>
      <w:tr w:rsidR="00D33A93" w:rsidRPr="00D33A93" w14:paraId="71C3BD19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28333EE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Krajina</w:t>
            </w:r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5E6C09E0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D33A93" w:rsidRPr="00D33A93" w14:paraId="794B475D" w14:textId="77777777" w:rsidTr="006163D5"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D3A6968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Adresa</w:t>
            </w:r>
          </w:p>
        </w:tc>
        <w:tc>
          <w:tcPr>
            <w:tcW w:w="7119" w:type="dxa"/>
          </w:tcPr>
          <w:p w14:paraId="44EAA867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D33A93" w:rsidRPr="00D33A93" w14:paraId="6A33C6DD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7FDB3B8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Telefónne číslo</w:t>
            </w:r>
          </w:p>
        </w:tc>
        <w:tc>
          <w:tcPr>
            <w:tcW w:w="7119" w:type="dxa"/>
          </w:tcPr>
          <w:p w14:paraId="3AE47A47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D33A93" w:rsidRPr="00D33A93" w14:paraId="1C0C320B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F60FAA7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Faxové číslo</w:t>
            </w:r>
          </w:p>
        </w:tc>
        <w:tc>
          <w:tcPr>
            <w:tcW w:w="7119" w:type="dxa"/>
          </w:tcPr>
          <w:p w14:paraId="267CC7DD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D33A93" w:rsidRPr="00D33A93" w14:paraId="5A441CFE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AE891C9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E-mail</w:t>
            </w:r>
          </w:p>
        </w:tc>
        <w:tc>
          <w:tcPr>
            <w:tcW w:w="7119" w:type="dxa"/>
          </w:tcPr>
          <w:p w14:paraId="672D91ED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D33A93" w:rsidRPr="00D33A93" w14:paraId="20B47329" w14:textId="77777777" w:rsidTr="006163D5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2192BB2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Kontaktná osoba</w:t>
            </w:r>
          </w:p>
        </w:tc>
        <w:tc>
          <w:tcPr>
            <w:tcW w:w="7119" w:type="dxa"/>
          </w:tcPr>
          <w:p w14:paraId="1AAE02F7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D33A93" w:rsidRPr="00D33A93" w14:paraId="5104FB57" w14:textId="77777777" w:rsidTr="006163D5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5B2A391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Odvetvie (kód NACE)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7139C9F0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D33A93" w:rsidRPr="00D33A93" w14:paraId="46FA509B" w14:textId="77777777" w:rsidTr="00F76911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72B1BE3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Súkromná/verejná/čiastočne súkromná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5BD9A0CA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D33A93" w:rsidRPr="00D33A93" w14:paraId="09543C44" w14:textId="77777777" w:rsidTr="00F76911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BF32161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ZÁKLADNÉ INFORMÁCIE</w:t>
            </w:r>
          </w:p>
        </w:tc>
      </w:tr>
      <w:tr w:rsidR="00D33A93" w:rsidRPr="00D33A93" w14:paraId="67E0FB24" w14:textId="77777777" w:rsidTr="00F76911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7508D8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D33A93" w:rsidRPr="00D33A93" w14:paraId="17F51423" w14:textId="77777777" w:rsidTr="00F76911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D0F8884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IDENTIFIKOVANÝ PROBLÉM/IDENTIFIKOVANÉ ZÁLEŽITOSTI</w:t>
            </w:r>
          </w:p>
        </w:tc>
      </w:tr>
      <w:tr w:rsidR="00D33A93" w:rsidRPr="00D33A93" w14:paraId="1B11408D" w14:textId="77777777" w:rsidTr="00F76911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DE312C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D33A93" w:rsidRPr="00405355" w14:paraId="38812B07" w14:textId="77777777" w:rsidTr="006163D5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FE61359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RIEŠENIE/INTERVENCIA/PRIJATÉ OPATRENIA/ČO SA UROBILO A AKO</w:t>
            </w:r>
          </w:p>
        </w:tc>
      </w:tr>
      <w:tr w:rsidR="00D33A93" w:rsidRPr="00405355" w14:paraId="5E101531" w14:textId="77777777" w:rsidTr="006163D5">
        <w:trPr>
          <w:cantSplit/>
        </w:trPr>
        <w:tc>
          <w:tcPr>
            <w:tcW w:w="9747" w:type="dxa"/>
            <w:gridSpan w:val="2"/>
          </w:tcPr>
          <w:p w14:paraId="4E02D772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</w:p>
        </w:tc>
      </w:tr>
      <w:tr w:rsidR="00D33A93" w:rsidRPr="00D33A93" w14:paraId="57A5FAF2" w14:textId="77777777" w:rsidTr="006163D5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A09DE68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DOSIAHNUTÉ VÝSLEDKY/ÚČINNOSŤ OPATRENÍ</w:t>
            </w:r>
          </w:p>
        </w:tc>
      </w:tr>
      <w:tr w:rsidR="00D33A93" w:rsidRPr="00D33A93" w14:paraId="7D3D5784" w14:textId="77777777" w:rsidTr="006163D5">
        <w:trPr>
          <w:cantSplit/>
        </w:trPr>
        <w:tc>
          <w:tcPr>
            <w:tcW w:w="9747" w:type="dxa"/>
            <w:gridSpan w:val="2"/>
          </w:tcPr>
          <w:p w14:paraId="27E7A8A4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D33A93" w:rsidRPr="00D33A93" w14:paraId="5CDBB296" w14:textId="77777777" w:rsidTr="006163D5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35536F25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FAKTORY ÚSPEŠNOSTI</w:t>
            </w:r>
          </w:p>
        </w:tc>
      </w:tr>
      <w:tr w:rsidR="00D33A93" w:rsidRPr="00D33A93" w14:paraId="172045AD" w14:textId="77777777" w:rsidTr="006163D5">
        <w:trPr>
          <w:cantSplit/>
        </w:trPr>
        <w:tc>
          <w:tcPr>
            <w:tcW w:w="9747" w:type="dxa"/>
            <w:gridSpan w:val="2"/>
          </w:tcPr>
          <w:p w14:paraId="1E35F5B8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D33A93" w:rsidRPr="00D33A93" w14:paraId="2FCE0487" w14:textId="77777777" w:rsidTr="006163D5">
        <w:trPr>
          <w:trHeight w:val="998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C1DA94E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NÁKLADY/PRÍNOSY (vrátane nákladov a prínosov v oblasti ľudských zdrojov a v sociálnej a ekonomickej oblasti)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28F4FCAA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598DCBBD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D33A93" w:rsidRPr="00D33A93" w14:paraId="0D3F78D4" w14:textId="77777777" w:rsidTr="006163D5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9BE1BDA" w14:textId="31843A62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Ďalšie informácie: priložte zoznam príloh/ďalšie informácie s krátkym opisom (napr. fotografie a/alebo iné ilustrácie príkladu dobrej praxe, vzdelávacie materiály)</w:t>
            </w:r>
          </w:p>
        </w:tc>
      </w:tr>
      <w:tr w:rsidR="00D33A93" w:rsidRPr="00D33A93" w14:paraId="71668F1D" w14:textId="77777777" w:rsidTr="006163D5">
        <w:tc>
          <w:tcPr>
            <w:tcW w:w="2660" w:type="dxa"/>
            <w:tcBorders>
              <w:top w:val="single" w:sz="4" w:space="0" w:color="auto"/>
            </w:tcBorders>
            <w:shd w:val="clear" w:color="auto" w:fill="F2F2F2"/>
          </w:tcPr>
          <w:p w14:paraId="570B0F97" w14:textId="77777777" w:rsidR="00D33A93" w:rsidRPr="00D33A93" w:rsidRDefault="00D33A93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>Uveďte, kto by mal získať cenu</w:t>
            </w:r>
          </w:p>
        </w:tc>
        <w:tc>
          <w:tcPr>
            <w:tcW w:w="7087" w:type="dxa"/>
            <w:tcBorders>
              <w:top w:val="single" w:sz="4" w:space="0" w:color="auto"/>
            </w:tcBorders>
          </w:tcPr>
          <w:p w14:paraId="5E6204FF" w14:textId="72B29A91" w:rsidR="00D33A93" w:rsidRPr="00D33A93" w:rsidRDefault="00405355" w:rsidP="00F76911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3A93" w:rsidRPr="00D33A93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D33A93"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r w:rsidR="00F76911" w:rsidRPr="00F76911">
              <w:rPr>
                <w:b/>
                <w:sz w:val="20"/>
              </w:rPr>
              <w:t>Organizácia</w:t>
            </w:r>
            <w:r w:rsidR="00D33A93"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</w:t>
            </w:r>
            <w:r w:rsidR="00F76911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</w:t>
            </w:r>
            <w:r w:rsidR="00D33A93"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3A93" w:rsidRPr="00D33A93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D33A93"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Poskytovateľ informácií   </w:t>
            </w:r>
            <w:r w:rsidR="00F76911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</w:t>
            </w:r>
            <w:r w:rsidR="00D33A93"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3A93" w:rsidRPr="00D33A93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D33A93" w:rsidRPr="00D33A93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Iní</w:t>
            </w:r>
          </w:p>
        </w:tc>
      </w:tr>
    </w:tbl>
    <w:p w14:paraId="068D3BA2" w14:textId="233DD74E" w:rsidR="00F76911" w:rsidRDefault="00F76911" w:rsidP="00D33A93">
      <w:pPr>
        <w:spacing w:before="0"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val="en-GB" w:eastAsia="es-ES"/>
        </w:rPr>
      </w:pPr>
    </w:p>
    <w:p w14:paraId="16798D47" w14:textId="77777777" w:rsidR="00F76911" w:rsidRDefault="00F76911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val="en-GB" w:eastAsia="es-ES"/>
        </w:rPr>
      </w:pPr>
      <w:r>
        <w:rPr>
          <w:rFonts w:eastAsia="Times New Roman"/>
          <w:b/>
          <w:bCs/>
          <w:sz w:val="20"/>
          <w:szCs w:val="24"/>
          <w:lang w:val="en-GB" w:eastAsia="es-ES"/>
        </w:rPr>
        <w:br w:type="page"/>
      </w:r>
    </w:p>
    <w:p w14:paraId="23E1A9DA" w14:textId="77777777" w:rsidR="00D33A93" w:rsidRPr="00D33A93" w:rsidRDefault="00D33A93" w:rsidP="00D33A93">
      <w:pPr>
        <w:spacing w:before="0" w:after="0" w:line="240" w:lineRule="auto"/>
        <w:ind w:left="284" w:right="0" w:hanging="284"/>
        <w:jc w:val="left"/>
        <w:rPr>
          <w:rFonts w:eastAsia="Times New Roman"/>
          <w:b/>
          <w:bCs/>
          <w:sz w:val="20"/>
          <w:szCs w:val="24"/>
          <w:lang w:val="en-GB" w:eastAsia="es-ES"/>
        </w:rPr>
      </w:pPr>
    </w:p>
    <w:p w14:paraId="73355F22" w14:textId="77777777" w:rsidR="00D33A93" w:rsidRPr="00D33A93" w:rsidRDefault="00D33A93" w:rsidP="00D33A93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  <w:r w:rsidRPr="00D33A93">
        <w:rPr>
          <w:rFonts w:eastAsia="Times New Roman"/>
          <w:b/>
          <w:bCs/>
          <w:sz w:val="20"/>
          <w:szCs w:val="24"/>
          <w:lang w:val="en-GB" w:eastAsia="es-ES"/>
        </w:rPr>
        <w:t>Potvrďte a podpíšte sa:</w:t>
      </w:r>
    </w:p>
    <w:p w14:paraId="618F9EC6" w14:textId="77777777" w:rsidR="00D33A93" w:rsidRPr="00D33A93" w:rsidRDefault="00D33A93" w:rsidP="00D33A93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</w:p>
    <w:p w14:paraId="5DCB02D8" w14:textId="77777777" w:rsidR="00D33A93" w:rsidRPr="00D33A93" w:rsidRDefault="00405355" w:rsidP="00D33A93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3A93" w:rsidRPr="00D33A93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D33A93" w:rsidRPr="00D33A93">
        <w:rPr>
          <w:rFonts w:eastAsia="Times New Roman" w:cs="Arial"/>
          <w:sz w:val="20"/>
          <w:szCs w:val="20"/>
          <w:lang w:val="en-GB" w:eastAsia="es-ES"/>
        </w:rPr>
        <w:t xml:space="preserve"> </w:t>
      </w:r>
      <w:r w:rsidR="00D33A93" w:rsidRPr="00D33A93">
        <w:rPr>
          <w:rFonts w:eastAsia="Times New Roman"/>
          <w:bCs/>
          <w:sz w:val="20"/>
          <w:szCs w:val="24"/>
          <w:lang w:val="en-GB" w:eastAsia="es-ES"/>
        </w:rPr>
        <w:t>Potvrdzujem, že som sa oboznámil/-a s podmienkami ochrany osobných údajov agentúry EU-OSHA a súhlasím so spracovaním svojich osobných údajov.</w:t>
      </w:r>
    </w:p>
    <w:p w14:paraId="50390E68" w14:textId="77777777" w:rsidR="00D33A93" w:rsidRPr="00D33A93" w:rsidRDefault="00D33A93" w:rsidP="00D33A93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</w:p>
    <w:p w14:paraId="37EA81E0" w14:textId="77777777" w:rsidR="00D33A93" w:rsidRPr="00D33A93" w:rsidRDefault="00405355" w:rsidP="00D33A93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3A93" w:rsidRPr="00D33A93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D33A93" w:rsidRPr="00D33A93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 xml:space="preserve"> </w:t>
      </w:r>
      <w:r w:rsidR="00D33A93" w:rsidRPr="00D33A93">
        <w:rPr>
          <w:rFonts w:eastAsia="Times New Roman"/>
          <w:bCs/>
          <w:sz w:val="20"/>
          <w:szCs w:val="24"/>
          <w:lang w:val="en-GB" w:eastAsia="es-ES"/>
        </w:rPr>
        <w:t>Som nositeľom práv na predložené fotografie a súhlasím s tým, že ich agentúra EU-OSHA môže použiť v rámci postupu udeľovania Ceny za dobrú prax a v publikáciách, ako aj s tým, že fotografie môžu byť uložené v digitálnej knižnici obrázkov agentúry EU-OSHA a môžu sa použiť na ďalšiu nekomerčnú propagáciu bezpečnosti a ochrany zdravia pri práci.</w:t>
      </w:r>
    </w:p>
    <w:p w14:paraId="3A853CE7" w14:textId="77777777" w:rsidR="00D33A93" w:rsidRPr="00D33A93" w:rsidRDefault="00D33A93" w:rsidP="00D33A93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</w:p>
    <w:p w14:paraId="247E2B2F" w14:textId="77777777" w:rsidR="00D33A93" w:rsidRPr="00D33A93" w:rsidRDefault="00D33A93" w:rsidP="00D33A93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n-GB" w:eastAsia="es-ES"/>
        </w:rPr>
      </w:pPr>
    </w:p>
    <w:p w14:paraId="174B6592" w14:textId="77777777" w:rsidR="00D33A93" w:rsidRPr="00D33A93" w:rsidRDefault="00D33A93" w:rsidP="00D33A93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D33A93">
        <w:rPr>
          <w:rFonts w:eastAsia="Times New Roman"/>
          <w:bCs/>
          <w:sz w:val="20"/>
          <w:szCs w:val="24"/>
          <w:lang w:val="es-ES" w:eastAsia="es-ES"/>
        </w:rPr>
        <w:t>Názov organizácie:</w:t>
      </w:r>
      <w:r w:rsidRPr="00D33A93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D33A93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42844E0F" w14:textId="77777777" w:rsidR="00D33A93" w:rsidRPr="00D33A93" w:rsidRDefault="00D33A93" w:rsidP="00D33A93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s-ES" w:eastAsia="es-ES"/>
        </w:rPr>
      </w:pPr>
    </w:p>
    <w:p w14:paraId="68B35BE1" w14:textId="77777777" w:rsidR="00D33A93" w:rsidRPr="00D33A93" w:rsidRDefault="00D33A93" w:rsidP="00D33A93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D33A93">
        <w:rPr>
          <w:rFonts w:eastAsia="Times New Roman"/>
          <w:bCs/>
          <w:sz w:val="20"/>
          <w:szCs w:val="24"/>
          <w:lang w:val="es-ES" w:eastAsia="es-ES"/>
        </w:rPr>
        <w:t>Dátum:</w:t>
      </w:r>
      <w:r w:rsidRPr="00D33A93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D33A93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D33A93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D33A93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43D8BD0D" w14:textId="77777777" w:rsidR="00D33A93" w:rsidRPr="00D33A93" w:rsidRDefault="00D33A93" w:rsidP="00D33A93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CD96E4B" w14:textId="77777777" w:rsidR="00D33A93" w:rsidRPr="00D33A93" w:rsidRDefault="00D33A93" w:rsidP="00D33A93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D33A93">
        <w:rPr>
          <w:rFonts w:eastAsia="Times New Roman"/>
          <w:bCs/>
          <w:sz w:val="20"/>
          <w:szCs w:val="24"/>
          <w:lang w:val="es-ES" w:eastAsia="es-ES"/>
        </w:rPr>
        <w:t xml:space="preserve">Podpis zákonného zástupcu organizácie: </w:t>
      </w:r>
    </w:p>
    <w:p w14:paraId="6C691387" w14:textId="77777777" w:rsidR="00D33A93" w:rsidRPr="00D33A93" w:rsidRDefault="00D33A93" w:rsidP="00D33A93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161F0B9F" w14:textId="77777777" w:rsidR="00D33A93" w:rsidRDefault="00D33A93" w:rsidP="00D33A93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294B3B1E" w14:textId="77777777" w:rsidR="00F76911" w:rsidRDefault="00F76911" w:rsidP="00D33A93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79CE2CE3" w14:textId="77777777" w:rsidR="00F76911" w:rsidRPr="00D33A93" w:rsidRDefault="00F76911" w:rsidP="00D33A93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400D83B1" w14:textId="77777777" w:rsidR="00D33A93" w:rsidRPr="00D33A93" w:rsidRDefault="00D33A93" w:rsidP="00D33A93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D33A93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6181E83A" w14:textId="77777777" w:rsidR="00D33A93" w:rsidRPr="00D33A93" w:rsidRDefault="00D33A93" w:rsidP="00D33A93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4FB6EB7C" w14:textId="77777777" w:rsidR="00D33A93" w:rsidRPr="00D33A93" w:rsidRDefault="00D33A93" w:rsidP="00D33A93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3774DBE6" w14:textId="77777777" w:rsidR="00D33A93" w:rsidRPr="00D33A93" w:rsidRDefault="00D33A93" w:rsidP="00D33A93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  <w:r w:rsidRPr="00D33A93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br w:type="page"/>
      </w:r>
    </w:p>
    <w:p w14:paraId="1924D6F5" w14:textId="77777777" w:rsidR="00D33A93" w:rsidRPr="00D33A93" w:rsidRDefault="00D33A93" w:rsidP="00D33A93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lang w:val="es-ES" w:eastAsia="en-US"/>
        </w:rPr>
      </w:pPr>
      <w:r w:rsidRPr="00D33A93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lastRenderedPageBreak/>
        <w:t>Vysvetlenie pojmov použitých vo formulári prihlášky</w:t>
      </w:r>
      <w:r w:rsidRPr="00D33A93">
        <w:rPr>
          <w:rFonts w:eastAsiaTheme="minorHAnsi" w:cstheme="minorBidi"/>
          <w:b/>
          <w:sz w:val="22"/>
          <w:szCs w:val="22"/>
          <w:lang w:val="es-ES" w:eastAsia="en-US"/>
        </w:rPr>
        <w:t>:</w:t>
      </w:r>
    </w:p>
    <w:p w14:paraId="355724A9" w14:textId="77777777" w:rsidR="00D33A93" w:rsidRPr="00D33A93" w:rsidRDefault="00D33A93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D33A93">
        <w:rPr>
          <w:rFonts w:eastAsia="Times New Roman"/>
          <w:sz w:val="18"/>
          <w:szCs w:val="20"/>
          <w:lang w:val="es-ES" w:eastAsia="en-GB"/>
        </w:rPr>
        <w:t xml:space="preserve">TÉMA – niekoľko </w:t>
      </w:r>
      <w:r w:rsidRPr="00D33A93">
        <w:rPr>
          <w:rFonts w:eastAsia="Times New Roman"/>
          <w:sz w:val="18"/>
          <w:szCs w:val="20"/>
          <w:u w:val="single"/>
          <w:lang w:val="es-ES" w:eastAsia="en-GB"/>
        </w:rPr>
        <w:t>kľúčových slov</w:t>
      </w:r>
      <w:r w:rsidRPr="00D33A93">
        <w:rPr>
          <w:rFonts w:eastAsia="Times New Roman"/>
          <w:sz w:val="18"/>
          <w:szCs w:val="20"/>
          <w:lang w:val="es-ES" w:eastAsia="en-GB"/>
        </w:rPr>
        <w:t>/viet na opis príkladu.</w:t>
      </w:r>
    </w:p>
    <w:p w14:paraId="6B262EF3" w14:textId="77777777" w:rsidR="00D33A93" w:rsidRPr="00D33A93" w:rsidRDefault="00D33A93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D33A93">
        <w:rPr>
          <w:rFonts w:eastAsia="Times New Roman"/>
          <w:sz w:val="18"/>
          <w:szCs w:val="20"/>
          <w:lang w:val="es-ES" w:eastAsia="en-GB"/>
        </w:rPr>
        <w:t xml:space="preserve">NÁZOV PRÍKLADU: napíšte krátky názov, napríklad „Predstavujeme náhradu nebezpečných látok“, „Pokročilé opatrenia technickej kontroly“, „Prihliadanie na potreby osobitných skupín zamestnancov“, „Zníženie vystavenia karcinogénom“. </w:t>
      </w:r>
    </w:p>
    <w:p w14:paraId="32E40C06" w14:textId="66784273" w:rsidR="00D33A93" w:rsidRPr="00D33A93" w:rsidRDefault="00F76911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76911">
        <w:rPr>
          <w:sz w:val="18"/>
          <w:lang w:val="es-ES"/>
        </w:rPr>
        <w:t>NÁZOV ORGANIZÁCIE, KTORÁ POSKYTUJE INFORMÁCIE: niekedy sa organizácia, ktorá príklad dobrej praxe predkladá, líši od organizácie, kde sa dobrá prax uplatnila. V takom prípade uveďte údaje týkajúce sa oboch organizácií a kontaktných osôb v oboch organizáciách.</w:t>
      </w:r>
    </w:p>
    <w:p w14:paraId="71AE23CF" w14:textId="77777777" w:rsidR="00D33A93" w:rsidRPr="00D33A93" w:rsidRDefault="00D33A93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D33A93">
        <w:rPr>
          <w:rFonts w:eastAsia="Times New Roman"/>
          <w:sz w:val="18"/>
          <w:szCs w:val="20"/>
          <w:lang w:val="es-ES" w:eastAsia="en-GB"/>
        </w:rPr>
        <w:t xml:space="preserve">ODVETVIE: odvetvie (štvorčíslie) by malo byť uvedené podľa štatistickej klasifikácie ekonomických činností v Európskej únii, NACE Rev. 2, 2008, </w:t>
      </w:r>
      <w:hyperlink r:id="rId9" w:history="1">
        <w:r w:rsidRPr="00D33A93">
          <w:rPr>
            <w:rFonts w:eastAsia="Times New Roman"/>
            <w:color w:val="0000FF"/>
            <w:sz w:val="18"/>
            <w:szCs w:val="20"/>
            <w:u w:val="single"/>
            <w:lang w:val="es-ES" w:eastAsia="en-GB"/>
          </w:rPr>
          <w:t>http://ec.europa.eu/eurostat/web/nace-rev2</w:t>
        </w:r>
      </w:hyperlink>
      <w:r w:rsidRPr="00D33A93">
        <w:rPr>
          <w:rFonts w:eastAsia="Times New Roman"/>
          <w:sz w:val="18"/>
          <w:szCs w:val="20"/>
          <w:lang w:val="es-ES" w:eastAsia="en-GB"/>
        </w:rPr>
        <w:t>.</w:t>
      </w:r>
    </w:p>
    <w:p w14:paraId="3ACA67EC" w14:textId="77777777" w:rsidR="00F76911" w:rsidRPr="00F76911" w:rsidRDefault="00F76911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/>
          <w:sz w:val="18"/>
          <w:szCs w:val="20"/>
          <w:lang w:val="es-ES" w:eastAsia="en-GB"/>
        </w:rPr>
      </w:pPr>
      <w:r w:rsidRPr="00F76911">
        <w:rPr>
          <w:rFonts w:eastAsia="Times New Roman"/>
          <w:sz w:val="18"/>
          <w:szCs w:val="20"/>
          <w:lang w:val="es-ES" w:eastAsia="en-GB"/>
        </w:rPr>
        <w:t>Súkromný alebo verejný sektor: je to súkromná alebo verejná organizácia?</w:t>
      </w:r>
    </w:p>
    <w:p w14:paraId="6F8E4293" w14:textId="0201A739" w:rsidR="00D33A93" w:rsidRPr="00D33A93" w:rsidRDefault="00F76911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76911">
        <w:rPr>
          <w:sz w:val="18"/>
          <w:lang w:val="es-ES"/>
        </w:rPr>
        <w:t>ZÁKLADNÉ INFORMÁCIE: opis organizácie/podniku/pracoviska/činnosti/situácie vyvolávajúcej obavy.</w:t>
      </w:r>
    </w:p>
    <w:p w14:paraId="3F9D0487" w14:textId="77777777" w:rsidR="00D33A93" w:rsidRPr="00D33A93" w:rsidRDefault="00D33A93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D33A93">
        <w:rPr>
          <w:rFonts w:eastAsia="Times New Roman"/>
          <w:sz w:val="18"/>
          <w:szCs w:val="20"/>
          <w:lang w:val="es-ES" w:eastAsia="en-GB"/>
        </w:rPr>
        <w:t xml:space="preserve">IDENTIFIKOVANÝ PROBLÉM/IDENTIFIKOVANÉ ZÁLEŽITOSTI: opis ako, kedy a akou formou nebezpečenstvá/riziká vznikajú a opis účinkov a dôsledkov (akékoľvek poškodenie zdravia, choroby, nehody, vplyv na výrobu, prácu atď.). Opis má byť jasný pre všetkých, ktorí túto informáciu získajú prostredníctvom internetu, aby porozumeli, aké kroky boli uskutočnené, a tomu, prečo sa podnikli. </w:t>
      </w:r>
    </w:p>
    <w:p w14:paraId="05C38417" w14:textId="77777777" w:rsidR="00D33A93" w:rsidRPr="00D33A93" w:rsidRDefault="00D33A93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D33A93">
        <w:rPr>
          <w:rFonts w:eastAsia="Times New Roman"/>
          <w:sz w:val="18"/>
          <w:szCs w:val="20"/>
          <w:lang w:val="es-ES" w:eastAsia="en-GB"/>
        </w:rPr>
        <w:t xml:space="preserve">RIEŠENIE/INTERVENCIA/PRIJATÉ OPATRENIA/ČO SA UROBILO A AKO: jasný opis prijatých opatrení, napríklad vývoj politík/intervencií, zapojenie zamestnancov, vykonávanie. Opis by mal byť ľahko zrozumiteľný a čitateľ by mal získať jasnú predstavu o intervencii/tom, čo sa spravilo a ako. </w:t>
      </w:r>
    </w:p>
    <w:p w14:paraId="38AF200D" w14:textId="77777777" w:rsidR="00D33A93" w:rsidRPr="00D33A93" w:rsidRDefault="00D33A93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D33A93">
        <w:rPr>
          <w:rFonts w:eastAsia="Times New Roman"/>
          <w:sz w:val="18"/>
          <w:szCs w:val="20"/>
          <w:lang w:val="es-ES" w:eastAsia="en-GB"/>
        </w:rPr>
        <w:t xml:space="preserve">DOSIAHNUTÉ VÝSLEDKY/ÚČINNOSŤ OPATRENÍ: preukázanie merateľných výsledkov (napríklad zníženie počtu nehôd alebo chorôb z povolania) a aj všetky „nemerateľné“ prínosy (ako napr. lepšie pracovné prostredie). Môžu zahŕňať náklady v oblasti ľudských zdrojov a sociálne a ekonomické náklady, prínosy a pozitívne dôsledky. </w:t>
      </w:r>
    </w:p>
    <w:p w14:paraId="316D6751" w14:textId="77777777" w:rsidR="00D33A93" w:rsidRPr="00D33A93" w:rsidRDefault="00D33A93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D33A93">
        <w:rPr>
          <w:rFonts w:eastAsia="Times New Roman"/>
          <w:sz w:val="18"/>
          <w:szCs w:val="20"/>
          <w:lang w:val="es-ES" w:eastAsia="en-GB"/>
        </w:rPr>
        <w:t>FAKTORY ÚSPEŠNOSTI: prvky nevyhnutné na dosiahnutie požadovaného výsledku, napr. zapojenie zamestnancov, angažovanosť manažmentu, spolupráca v oblasti ľudských zdrojov a riadenie BOZP.</w:t>
      </w:r>
    </w:p>
    <w:p w14:paraId="4D216B09" w14:textId="77777777" w:rsidR="00D33A93" w:rsidRPr="00D33A93" w:rsidRDefault="00D33A93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D33A93">
        <w:rPr>
          <w:rFonts w:eastAsia="Times New Roman"/>
          <w:sz w:val="18"/>
          <w:szCs w:val="20"/>
          <w:lang w:val="es-ES" w:eastAsia="en-GB"/>
        </w:rPr>
        <w:t xml:space="preserve">NÁKLADY/PRÍNOSY: informácie o vzniknutých nákladoch v súvislosti s uplatňovaním opatrení a o znížení nákladov ako priameho alebo nepriameho dôsledku inovácie (ak sú k dispozícii). </w:t>
      </w:r>
    </w:p>
    <w:p w14:paraId="16142598" w14:textId="77777777" w:rsidR="00D33A93" w:rsidRPr="00D33A93" w:rsidRDefault="00D33A93" w:rsidP="00F76911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D33A93">
        <w:rPr>
          <w:rFonts w:eastAsia="Times New Roman"/>
          <w:sz w:val="18"/>
          <w:szCs w:val="20"/>
          <w:lang w:val="es-ES" w:eastAsia="en-GB"/>
        </w:rPr>
        <w:t>FOTOGRAFIE A VŠETKY NÁZORNÉ MATERIÁLY: mali by sa poskytnúť ako dodatočné informácie v prípade potreby vrátane grafov, tabuliek a schém.</w:t>
      </w:r>
    </w:p>
    <w:p w14:paraId="1DF2EC39" w14:textId="77777777" w:rsidR="00D33A93" w:rsidRPr="00D33A93" w:rsidRDefault="00D33A93" w:rsidP="00D33A93">
      <w:pPr>
        <w:spacing w:before="0" w:after="160" w:line="259" w:lineRule="auto"/>
        <w:ind w:left="0" w:right="0"/>
        <w:jc w:val="left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14:paraId="0B5CFC6F" w14:textId="69D2D275" w:rsidR="00D33A93" w:rsidRPr="00D33A93" w:rsidRDefault="00405355" w:rsidP="00D33A93">
      <w:pPr>
        <w:spacing w:after="160" w:line="259" w:lineRule="auto"/>
        <w:ind w:left="0" w:right="0"/>
        <w:rPr>
          <w:rFonts w:eastAsiaTheme="minorHAnsi" w:cstheme="minorBidi"/>
          <w:b/>
          <w:sz w:val="22"/>
          <w:szCs w:val="22"/>
          <w:u w:val="single"/>
          <w:lang w:val="es-ES" w:eastAsia="en-US"/>
        </w:rPr>
      </w:pPr>
      <w:hyperlink r:id="rId10" w:history="1">
        <w:r w:rsidR="00D33A93" w:rsidRPr="00C473E8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>Oznámenie o ochrane súkromia</w:t>
        </w:r>
      </w:hyperlink>
    </w:p>
    <w:p w14:paraId="538F4E4C" w14:textId="42D642F9" w:rsidR="00346B4E" w:rsidRPr="00202BBD" w:rsidRDefault="00346B4E" w:rsidP="00202BBD"/>
    <w:sectPr w:rsidR="00346B4E" w:rsidRPr="00202BBD" w:rsidSect="00F7691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993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charset w:val="00"/>
    <w:family w:val="swiss"/>
    <w:pitch w:val="default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356BD60E" w14:textId="77777777" w:rsidR="00F76911" w:rsidRPr="009320CC" w:rsidRDefault="00F76911" w:rsidP="000F43B0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</w:rPr>
      </w:pPr>
      <w:r w:rsidRPr="00F76911">
        <w:rPr>
          <w:rStyle w:val="FootnoteReference"/>
          <w:sz w:val="20"/>
          <w:szCs w:val="20"/>
        </w:rPr>
        <w:footnoteRef/>
      </w:r>
      <w:r w:rsidRPr="00F76911">
        <w:rPr>
          <w:sz w:val="20"/>
        </w:rPr>
        <w:t xml:space="preserve"> </w:t>
      </w:r>
      <w:r w:rsidRPr="00F76911">
        <w:t>Súťaž je otvorená pre všetky typy organizácií vrátane (ale nie výlučne) podnikov, územných samospráv atď. Súťaž je zameraná na „pracovisko“ a postupy dobrej praxe, ktoré sa na ňom uplatňujú.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2068864937" name="Picture 20688649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2098220741" name="Picture 20982207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5690D"/>
    <w:rsid w:val="001650CC"/>
    <w:rsid w:val="001D2B80"/>
    <w:rsid w:val="001F1EC9"/>
    <w:rsid w:val="00202BBD"/>
    <w:rsid w:val="00207E47"/>
    <w:rsid w:val="00274064"/>
    <w:rsid w:val="00287106"/>
    <w:rsid w:val="00292AFE"/>
    <w:rsid w:val="002B16CC"/>
    <w:rsid w:val="002D5921"/>
    <w:rsid w:val="00311F93"/>
    <w:rsid w:val="00345838"/>
    <w:rsid w:val="00346B4E"/>
    <w:rsid w:val="003602B3"/>
    <w:rsid w:val="003A6141"/>
    <w:rsid w:val="003B2941"/>
    <w:rsid w:val="003C7C7A"/>
    <w:rsid w:val="003E57D1"/>
    <w:rsid w:val="00405355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9215D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61083"/>
    <w:rsid w:val="008A0DCF"/>
    <w:rsid w:val="008A6C27"/>
    <w:rsid w:val="008F4FE2"/>
    <w:rsid w:val="00903FC4"/>
    <w:rsid w:val="00917D9D"/>
    <w:rsid w:val="00924097"/>
    <w:rsid w:val="009706B1"/>
    <w:rsid w:val="009D70DB"/>
    <w:rsid w:val="009F0C94"/>
    <w:rsid w:val="009F27CD"/>
    <w:rsid w:val="00A05AB8"/>
    <w:rsid w:val="00A63232"/>
    <w:rsid w:val="00AA1351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3FAD"/>
    <w:rsid w:val="00C473E8"/>
    <w:rsid w:val="00C95DA0"/>
    <w:rsid w:val="00CB71CB"/>
    <w:rsid w:val="00D33A93"/>
    <w:rsid w:val="00D5479D"/>
    <w:rsid w:val="00D56FF1"/>
    <w:rsid w:val="00D9739C"/>
    <w:rsid w:val="00DD35D4"/>
    <w:rsid w:val="00DF50F4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671D0"/>
    <w:rsid w:val="00F76911"/>
    <w:rsid w:val="00F80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y-workplaces.osha.europa.eu/en/campaign-partners/national-focal-points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osha.europa.eu/en/file/145752/download?token=_-sIOrVJ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ec.europa.eu/eurostat/web/nace-rev2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451B0B-99E3-4D2C-9257-422834A67899}"/>
</file>

<file path=customXml/itemProps3.xml><?xml version="1.0" encoding="utf-8"?>
<ds:datastoreItem xmlns:ds="http://schemas.openxmlformats.org/officeDocument/2006/customXml" ds:itemID="{EF0B193D-5C5A-4E02-9E4F-0D4E6A81E8C1}"/>
</file>

<file path=customXml/itemProps4.xml><?xml version="1.0" encoding="utf-8"?>
<ds:datastoreItem xmlns:ds="http://schemas.openxmlformats.org/officeDocument/2006/customXml" ds:itemID="{C59E57F8-C945-4D88-ABCC-B871D5E35D64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30</TotalTime>
  <Pages>4</Pages>
  <Words>654</Words>
  <Characters>4812</Characters>
  <Application>Microsoft Office Word</Application>
  <DocSecurity>0</DocSecurity>
  <Lines>40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5456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5</cp:revision>
  <dcterms:created xsi:type="dcterms:W3CDTF">2023-09-11T07:13:00Z</dcterms:created>
  <dcterms:modified xsi:type="dcterms:W3CDTF">2023-09-28T07:50:00Z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