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B2A66" w14:textId="77777777" w:rsidR="00BE0B5D" w:rsidRPr="008B4351" w:rsidRDefault="00BE0B5D" w:rsidP="008B4351">
      <w:pPr>
        <w:pStyle w:val="backcoverblurbbodytext"/>
        <w:spacing w:before="240" w:after="240" w:line="240" w:lineRule="auto"/>
        <w:ind w:right="-28"/>
        <w:jc w:val="center"/>
        <w:rPr>
          <w:rFonts w:eastAsiaTheme="minorHAnsi"/>
          <w:b/>
          <w:bCs/>
          <w:sz w:val="32"/>
          <w:szCs w:val="32"/>
        </w:rPr>
      </w:pPr>
      <w:r w:rsidRPr="008B4351">
        <w:rPr>
          <w:rFonts w:eastAsiaTheme="minorHAnsi"/>
          <w:b/>
          <w:bCs/>
          <w:sz w:val="32"/>
          <w:szCs w:val="32"/>
        </w:rPr>
        <w:t>BEWERBUNGSFORMULAR</w:t>
      </w:r>
    </w:p>
    <w:p w14:paraId="36763B3C" w14:textId="263E4677" w:rsidR="00BE0B5D" w:rsidRPr="008B4351" w:rsidRDefault="00BE0B5D" w:rsidP="008B4351">
      <w:pPr>
        <w:pStyle w:val="backcoverblurbbodytext"/>
        <w:spacing w:before="240" w:after="240" w:line="240" w:lineRule="auto"/>
        <w:ind w:right="-28"/>
        <w:jc w:val="center"/>
        <w:rPr>
          <w:rFonts w:eastAsiaTheme="minorHAnsi" w:cs="Arial"/>
          <w:b/>
          <w:bCs/>
          <w:kern w:val="32"/>
          <w:sz w:val="32"/>
          <w:szCs w:val="32"/>
        </w:rPr>
      </w:pP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Wettbewerb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für 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gute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praktische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Lösungen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im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Rahmen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der 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Kampagne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„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Gesunde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 xml:space="preserve"> </w:t>
      </w:r>
      <w:proofErr w:type="spellStart"/>
      <w:r w:rsidRPr="008B4351">
        <w:rPr>
          <w:rFonts w:eastAsiaTheme="minorHAnsi"/>
          <w:b/>
          <w:bCs/>
          <w:kern w:val="32"/>
          <w:sz w:val="32"/>
          <w:szCs w:val="32"/>
        </w:rPr>
        <w:t>Arbeitsplätze</w:t>
      </w:r>
      <w:proofErr w:type="spellEnd"/>
      <w:r w:rsidRPr="008B4351">
        <w:rPr>
          <w:rFonts w:eastAsiaTheme="minorHAnsi"/>
          <w:b/>
          <w:bCs/>
          <w:kern w:val="32"/>
          <w:sz w:val="32"/>
          <w:szCs w:val="32"/>
        </w:rPr>
        <w:t>“ 2023-2025</w:t>
      </w:r>
    </w:p>
    <w:p w14:paraId="70CB3EC4" w14:textId="50A852FF" w:rsidR="00BE0B5D" w:rsidRPr="00BE0B5D" w:rsidRDefault="00BE0B5D" w:rsidP="006748AE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Vom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Bewerber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auszufüllen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und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zu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unterzeichnen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und an den </w:t>
      </w:r>
      <w:hyperlink r:id="rId8" w:history="1">
        <w:proofErr w:type="spellStart"/>
        <w:r w:rsidRPr="00BE0B5D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>nationalen</w:t>
        </w:r>
        <w:proofErr w:type="spellEnd"/>
        <w:r w:rsidRPr="00BE0B5D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 xml:space="preserve"> Focal Point</w:t>
        </w:r>
      </w:hyperlink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zu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schicken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4033DA77" w14:textId="77777777" w:rsidR="00BE0B5D" w:rsidRPr="00BE0B5D" w:rsidRDefault="00BE0B5D" w:rsidP="006748AE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Das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Bewerbungsformular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kann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in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einer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beliebigen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EU-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Amtssprache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ausgefüllt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werden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die EU-OSHA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würde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allerdings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Englisch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bevorzugen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2050EB69" w14:textId="77777777" w:rsidR="00BE0B5D" w:rsidRPr="00BE0B5D" w:rsidRDefault="00BE0B5D" w:rsidP="006748A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Das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Bewerbungsformular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sollte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in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elektronischer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Form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als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Microsoft Word-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Dokument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geschickt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werden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5B63EF5D" w14:textId="1DF3E747" w:rsidR="00BE0B5D" w:rsidRPr="00BE0B5D" w:rsidRDefault="00AF4469" w:rsidP="006748A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AF4469">
        <w:rPr>
          <w:i/>
          <w:color w:val="000000"/>
          <w:sz w:val="20"/>
        </w:rPr>
        <w:t xml:space="preserve">Das </w:t>
      </w:r>
      <w:proofErr w:type="spellStart"/>
      <w:r w:rsidRPr="00AF4469">
        <w:rPr>
          <w:i/>
          <w:color w:val="000000"/>
          <w:sz w:val="20"/>
        </w:rPr>
        <w:t>Bewerbungsformular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darf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nicht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mehr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als</w:t>
      </w:r>
      <w:proofErr w:type="spellEnd"/>
      <w:r w:rsidRPr="00AF4469">
        <w:rPr>
          <w:i/>
          <w:color w:val="000000"/>
          <w:sz w:val="20"/>
        </w:rPr>
        <w:t xml:space="preserve"> 9 000 </w:t>
      </w:r>
      <w:proofErr w:type="spellStart"/>
      <w:r w:rsidRPr="00AF4469">
        <w:rPr>
          <w:i/>
          <w:color w:val="000000"/>
          <w:sz w:val="20"/>
        </w:rPr>
        <w:t>Zeichen</w:t>
      </w:r>
      <w:proofErr w:type="spellEnd"/>
      <w:r w:rsidRPr="00AF4469">
        <w:rPr>
          <w:i/>
          <w:color w:val="000000"/>
          <w:sz w:val="20"/>
        </w:rPr>
        <w:t xml:space="preserve"> (</w:t>
      </w:r>
      <w:proofErr w:type="spellStart"/>
      <w:r w:rsidRPr="00AF4469">
        <w:rPr>
          <w:i/>
          <w:color w:val="000000"/>
          <w:sz w:val="20"/>
        </w:rPr>
        <w:t>ausgenommen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Leerstellen</w:t>
      </w:r>
      <w:proofErr w:type="spellEnd"/>
      <w:r w:rsidRPr="00AF4469">
        <w:rPr>
          <w:i/>
          <w:color w:val="000000"/>
          <w:sz w:val="20"/>
        </w:rPr>
        <w:t xml:space="preserve">) </w:t>
      </w:r>
      <w:proofErr w:type="spellStart"/>
      <w:r w:rsidRPr="00AF4469">
        <w:rPr>
          <w:i/>
          <w:color w:val="000000"/>
          <w:sz w:val="20"/>
        </w:rPr>
        <w:t>bzw</w:t>
      </w:r>
      <w:proofErr w:type="spellEnd"/>
      <w:r w:rsidRPr="00AF4469">
        <w:rPr>
          <w:i/>
          <w:color w:val="000000"/>
          <w:sz w:val="20"/>
        </w:rPr>
        <w:t xml:space="preserve">. </w:t>
      </w:r>
      <w:proofErr w:type="spellStart"/>
      <w:r w:rsidRPr="00AF4469">
        <w:rPr>
          <w:i/>
          <w:color w:val="000000"/>
          <w:sz w:val="20"/>
        </w:rPr>
        <w:t>nicht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mehr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als</w:t>
      </w:r>
      <w:proofErr w:type="spellEnd"/>
      <w:r w:rsidRPr="00AF4469">
        <w:rPr>
          <w:i/>
          <w:color w:val="000000"/>
          <w:sz w:val="20"/>
        </w:rPr>
        <w:t xml:space="preserve"> 5 Seiten </w:t>
      </w:r>
      <w:proofErr w:type="spellStart"/>
      <w:r w:rsidRPr="00AF4469">
        <w:rPr>
          <w:i/>
          <w:color w:val="000000"/>
          <w:sz w:val="20"/>
        </w:rPr>
        <w:t>umfassen</w:t>
      </w:r>
      <w:proofErr w:type="spellEnd"/>
      <w:r w:rsidRPr="00AF4469">
        <w:rPr>
          <w:i/>
          <w:color w:val="000000"/>
          <w:sz w:val="20"/>
        </w:rPr>
        <w:t xml:space="preserve"> (die </w:t>
      </w:r>
      <w:proofErr w:type="spellStart"/>
      <w:r w:rsidRPr="00AF4469">
        <w:rPr>
          <w:i/>
          <w:color w:val="000000"/>
          <w:sz w:val="20"/>
        </w:rPr>
        <w:t>Übersetzung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längerer</w:t>
      </w:r>
      <w:proofErr w:type="spellEnd"/>
      <w:r w:rsidRPr="00AF4469">
        <w:rPr>
          <w:i/>
          <w:color w:val="000000"/>
          <w:sz w:val="20"/>
        </w:rPr>
        <w:t xml:space="preserve"> Texte </w:t>
      </w:r>
      <w:proofErr w:type="spellStart"/>
      <w:r w:rsidRPr="00AF4469">
        <w:rPr>
          <w:i/>
          <w:color w:val="000000"/>
          <w:sz w:val="20"/>
        </w:rPr>
        <w:t>ist</w:t>
      </w:r>
      <w:proofErr w:type="spellEnd"/>
      <w:r w:rsidRPr="00AF4469">
        <w:rPr>
          <w:i/>
          <w:color w:val="000000"/>
          <w:sz w:val="20"/>
        </w:rPr>
        <w:t xml:space="preserve"> für die EU-OSHA </w:t>
      </w:r>
      <w:proofErr w:type="spellStart"/>
      <w:r w:rsidRPr="00AF4469">
        <w:rPr>
          <w:i/>
          <w:color w:val="000000"/>
          <w:sz w:val="20"/>
        </w:rPr>
        <w:t>weitaus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kostenintensiver</w:t>
      </w:r>
      <w:proofErr w:type="spellEnd"/>
      <w:r w:rsidRPr="00AF4469">
        <w:rPr>
          <w:i/>
          <w:color w:val="000000"/>
          <w:sz w:val="20"/>
        </w:rPr>
        <w:t>).</w:t>
      </w:r>
    </w:p>
    <w:p w14:paraId="23E2A2EC" w14:textId="77777777" w:rsidR="00BE0B5D" w:rsidRPr="00BE0B5D" w:rsidRDefault="00BE0B5D" w:rsidP="006748A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Der Text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sollte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klar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und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einfach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formuliert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sein,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damit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er für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jeden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leicht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verständlich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ist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der das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Beispiel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in das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eigene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Arbeitsumfeld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übernehmen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möchte</w:t>
      </w:r>
      <w:proofErr w:type="spellEnd"/>
      <w:r w:rsidRPr="00BE0B5D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4890ECEF" w14:textId="3ED6E45E" w:rsidR="00BE0B5D" w:rsidRPr="00BE0B5D" w:rsidRDefault="00AF4469" w:rsidP="006748A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AF4469">
        <w:rPr>
          <w:i/>
          <w:color w:val="000000"/>
          <w:sz w:val="20"/>
        </w:rPr>
        <w:t xml:space="preserve">Das </w:t>
      </w:r>
      <w:proofErr w:type="spellStart"/>
      <w:r w:rsidRPr="00AF4469">
        <w:rPr>
          <w:i/>
          <w:color w:val="000000"/>
          <w:sz w:val="20"/>
        </w:rPr>
        <w:t>Bewerbungsformular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darf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nur</w:t>
      </w:r>
      <w:proofErr w:type="spellEnd"/>
      <w:r w:rsidRPr="00AF4469">
        <w:rPr>
          <w:i/>
          <w:color w:val="000000"/>
          <w:sz w:val="20"/>
        </w:rPr>
        <w:t xml:space="preserve"> Text </w:t>
      </w:r>
      <w:proofErr w:type="spellStart"/>
      <w:r w:rsidRPr="00AF4469">
        <w:rPr>
          <w:i/>
          <w:color w:val="000000"/>
          <w:sz w:val="20"/>
        </w:rPr>
        <w:t>enthalten</w:t>
      </w:r>
      <w:proofErr w:type="spellEnd"/>
      <w:r w:rsidRPr="00AF4469">
        <w:rPr>
          <w:i/>
          <w:color w:val="000000"/>
          <w:sz w:val="20"/>
        </w:rPr>
        <w:t xml:space="preserve">; Fotos, </w:t>
      </w:r>
      <w:proofErr w:type="spellStart"/>
      <w:r w:rsidRPr="00AF4469">
        <w:rPr>
          <w:i/>
          <w:color w:val="000000"/>
          <w:sz w:val="20"/>
        </w:rPr>
        <w:t>Grafiken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usw</w:t>
      </w:r>
      <w:proofErr w:type="spellEnd"/>
      <w:r w:rsidRPr="00AF4469">
        <w:rPr>
          <w:i/>
          <w:color w:val="000000"/>
          <w:sz w:val="20"/>
        </w:rPr>
        <w:t xml:space="preserve">. </w:t>
      </w:r>
      <w:proofErr w:type="spellStart"/>
      <w:r w:rsidRPr="00AF4469">
        <w:rPr>
          <w:i/>
          <w:color w:val="000000"/>
          <w:sz w:val="20"/>
        </w:rPr>
        <w:t>können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getrennt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gesendet</w:t>
      </w:r>
      <w:proofErr w:type="spellEnd"/>
      <w:r w:rsidRPr="00AF4469">
        <w:rPr>
          <w:i/>
          <w:color w:val="000000"/>
          <w:sz w:val="20"/>
        </w:rPr>
        <w:t xml:space="preserve"> </w:t>
      </w:r>
      <w:proofErr w:type="spellStart"/>
      <w:r w:rsidRPr="00AF4469">
        <w:rPr>
          <w:i/>
          <w:color w:val="000000"/>
          <w:sz w:val="20"/>
        </w:rPr>
        <w:t>werden</w:t>
      </w:r>
      <w:proofErr w:type="spellEnd"/>
    </w:p>
    <w:p w14:paraId="7ADE6550" w14:textId="77777777" w:rsidR="00BE0B5D" w:rsidRPr="00BE0B5D" w:rsidRDefault="00BE0B5D" w:rsidP="00AF4469">
      <w:pPr>
        <w:spacing w:before="0" w:after="0" w:line="240" w:lineRule="auto"/>
        <w:ind w:left="0" w:right="357"/>
        <w:rPr>
          <w:rFonts w:eastAsiaTheme="minorHAnsi" w:cs="Arial"/>
          <w:b/>
          <w:sz w:val="22"/>
          <w:szCs w:val="22"/>
          <w:lang w:eastAsia="en-US"/>
        </w:rPr>
      </w:pPr>
    </w:p>
    <w:p w14:paraId="40E19BC2" w14:textId="77777777" w:rsidR="00BE0B5D" w:rsidRPr="00BE0B5D" w:rsidRDefault="00BE0B5D" w:rsidP="00BE0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eastAsia="en-US"/>
        </w:rPr>
      </w:pPr>
      <w:r w:rsidRPr="00BE0B5D">
        <w:rPr>
          <w:rFonts w:eastAsiaTheme="minorHAnsi" w:cstheme="minorBidi"/>
          <w:b/>
          <w:color w:val="FF0000"/>
          <w:sz w:val="22"/>
          <w:szCs w:val="22"/>
          <w:lang w:eastAsia="en-US"/>
        </w:rPr>
        <w:t xml:space="preserve">HINWEIS: </w:t>
      </w:r>
      <w:r w:rsidRPr="00BE0B5D">
        <w:rPr>
          <w:rFonts w:eastAsiaTheme="minorHAnsi" w:cstheme="minorBidi"/>
          <w:sz w:val="22"/>
          <w:szCs w:val="22"/>
          <w:lang w:eastAsia="en-US"/>
        </w:rPr>
        <w:t xml:space="preserve">Das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Bewerbungsformular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ist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der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erste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Anhaltspunkt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für die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europäische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Jury. Dieses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Dokument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wird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ins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Englische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übersetzt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, falls die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Bewerbung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in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einer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anderen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Sprache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eingereicht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wird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. Daher muss die Vorlage alle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wesentlichen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Informationen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sz w:val="22"/>
          <w:szCs w:val="22"/>
          <w:lang w:eastAsia="en-US"/>
        </w:rPr>
        <w:t>enthalten</w:t>
      </w:r>
      <w:proofErr w:type="spellEnd"/>
      <w:r w:rsidRPr="00BE0B5D">
        <w:rPr>
          <w:rFonts w:eastAsiaTheme="minorHAnsi" w:cstheme="minorBidi"/>
          <w:sz w:val="22"/>
          <w:szCs w:val="22"/>
          <w:lang w:eastAsia="en-US"/>
        </w:rPr>
        <w:t>.</w:t>
      </w:r>
    </w:p>
    <w:p w14:paraId="2A213852" w14:textId="77777777" w:rsidR="00BE0B5D" w:rsidRPr="00BE0B5D" w:rsidRDefault="00BE0B5D" w:rsidP="00BE0B5D">
      <w:pPr>
        <w:keepNext/>
        <w:spacing w:before="0" w:after="60" w:line="259" w:lineRule="auto"/>
        <w:ind w:left="0" w:right="0"/>
        <w:jc w:val="center"/>
        <w:outlineLvl w:val="0"/>
        <w:rPr>
          <w:rFonts w:eastAsiaTheme="minorHAnsi" w:cs="Arial"/>
          <w:bCs/>
          <w:kern w:val="3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6501"/>
      </w:tblGrid>
      <w:tr w:rsidR="00BE0B5D" w:rsidRPr="00BE0B5D" w14:paraId="0E2560D9" w14:textId="77777777" w:rsidTr="00727638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577A6945" w14:textId="77777777" w:rsidR="00BE0B5D" w:rsidRPr="00BE0B5D" w:rsidRDefault="00BE0B5D" w:rsidP="00BE0B5D">
            <w:pPr>
              <w:spacing w:line="259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BEISPIEL FÜR EINE GUTE PRAKTISCHE LÖSUNG </w:t>
            </w:r>
          </w:p>
        </w:tc>
      </w:tr>
      <w:tr w:rsidR="00BE0B5D" w:rsidRPr="00BE0B5D" w14:paraId="57C2E6BC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B012412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Thema</w:t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05D1AC12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16A28275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B1A9CFA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Titel des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Beispiels</w:t>
            </w:r>
            <w:proofErr w:type="spellEnd"/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77050520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F4469" w:rsidRPr="00BE0B5D" w14:paraId="69F40E68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3737048" w14:textId="56EC4A12" w:rsidR="00BE0B5D" w:rsidRPr="00BE0B5D" w:rsidRDefault="00AF4469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AF4469">
              <w:rPr>
                <w:b/>
                <w:sz w:val="20"/>
              </w:rPr>
              <w:t xml:space="preserve">Name der </w:t>
            </w:r>
            <w:proofErr w:type="spellStart"/>
            <w:r w:rsidRPr="00AF4469">
              <w:rPr>
                <w:b/>
                <w:sz w:val="20"/>
              </w:rPr>
              <w:t>Organisation</w:t>
            </w:r>
            <w:proofErr w:type="spellEnd"/>
            <w:r w:rsidRPr="00AF4469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2EA779B0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7DBB45E3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2D991D5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Mitarbeiterzahl</w:t>
            </w:r>
            <w:proofErr w:type="spellEnd"/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7FBC815A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190EE6D4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47520C2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Land</w:t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6C767FBA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2D30F1C5" w14:textId="77777777" w:rsidTr="00AF4469">
        <w:trPr>
          <w:trHeight w:hRule="exact" w:val="403"/>
        </w:trPr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BBA07FD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Anschrift</w:t>
            </w:r>
            <w:proofErr w:type="spellEnd"/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5AD15EDC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4B925A30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9B7CFDC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Telefonnummer</w:t>
            </w:r>
            <w:proofErr w:type="spellEnd"/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2BADF4BA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04BC9DF0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89ABC61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Faxnummer</w:t>
            </w:r>
            <w:proofErr w:type="spellEnd"/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7339A004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6E5A9ABF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303A3A1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Name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eines</w:t>
            </w:r>
            <w:proofErr w:type="spellEnd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Ansprechpartners</w:t>
            </w:r>
            <w:proofErr w:type="spellEnd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in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Vertretung</w:t>
            </w:r>
            <w:proofErr w:type="spellEnd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des Managements</w:t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4DA92E1B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31CFF327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4EF8288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136F59AD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7EA9C856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1AFE694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lastRenderedPageBreak/>
              <w:t xml:space="preserve">Name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eines</w:t>
            </w:r>
            <w:proofErr w:type="spellEnd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Ansprechpartners</w:t>
            </w:r>
            <w:proofErr w:type="spellEnd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in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Vertretung</w:t>
            </w:r>
            <w:proofErr w:type="spellEnd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der </w:t>
            </w:r>
            <w:proofErr w:type="spellStart"/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Arbeitnehmer</w:t>
            </w:r>
            <w:proofErr w:type="spellEnd"/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242D7337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2740689D" w14:textId="77777777" w:rsidTr="00AF4469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27796C2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BE0B5D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50DF72B5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BE0B5D" w:rsidRPr="00BE0B5D" w14:paraId="4F102384" w14:textId="77777777" w:rsidTr="00727638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3BFADE4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Einreichende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Organisation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(falls von o. g.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Angaben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abweichend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7B7EEB27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169B5682" w14:textId="77777777" w:rsidTr="00727638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92F4B9B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Land</w:t>
            </w:r>
          </w:p>
        </w:tc>
        <w:tc>
          <w:tcPr>
            <w:tcW w:w="6501" w:type="dxa"/>
            <w:tcBorders>
              <w:top w:val="single" w:sz="4" w:space="0" w:color="auto"/>
            </w:tcBorders>
          </w:tcPr>
          <w:p w14:paraId="66744C2D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32123D68" w14:textId="77777777" w:rsidTr="00727638">
        <w:trPr>
          <w:trHeight w:hRule="exact" w:val="369"/>
        </w:trPr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0526BE0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Anschrift</w:t>
            </w:r>
            <w:proofErr w:type="spellEnd"/>
          </w:p>
        </w:tc>
        <w:tc>
          <w:tcPr>
            <w:tcW w:w="6501" w:type="dxa"/>
          </w:tcPr>
          <w:p w14:paraId="5501687C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0B71E7AE" w14:textId="77777777" w:rsidTr="00727638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0CA88E4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Telefonnummer</w:t>
            </w:r>
            <w:proofErr w:type="spellEnd"/>
          </w:p>
        </w:tc>
        <w:tc>
          <w:tcPr>
            <w:tcW w:w="6501" w:type="dxa"/>
          </w:tcPr>
          <w:p w14:paraId="74F23897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5CD13EE7" w14:textId="77777777" w:rsidTr="00727638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BD1AFBD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Faxnummer</w:t>
            </w:r>
            <w:proofErr w:type="spellEnd"/>
          </w:p>
        </w:tc>
        <w:tc>
          <w:tcPr>
            <w:tcW w:w="6501" w:type="dxa"/>
          </w:tcPr>
          <w:p w14:paraId="264FC1F9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0837E961" w14:textId="77777777" w:rsidTr="00727638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670EC4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E-Mail</w:t>
            </w:r>
          </w:p>
        </w:tc>
        <w:tc>
          <w:tcPr>
            <w:tcW w:w="6501" w:type="dxa"/>
          </w:tcPr>
          <w:p w14:paraId="26AE4FCB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0798AD5F" w14:textId="77777777" w:rsidTr="00727638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400DE6A" w14:textId="77777777" w:rsidR="00BE0B5D" w:rsidRPr="00BE0B5D" w:rsidRDefault="00BE0B5D" w:rsidP="00BE0B5D">
            <w:pPr>
              <w:spacing w:before="80" w:after="80" w:line="259" w:lineRule="auto"/>
              <w:ind w:left="284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Ansprechpartner</w:t>
            </w:r>
            <w:proofErr w:type="spellEnd"/>
          </w:p>
        </w:tc>
        <w:tc>
          <w:tcPr>
            <w:tcW w:w="6501" w:type="dxa"/>
          </w:tcPr>
          <w:p w14:paraId="106180D9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07BDCF8B" w14:textId="77777777" w:rsidTr="00727638">
        <w:trPr>
          <w:cantSplit/>
        </w:trPr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73FD342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Branche (NACE-Code)</w:t>
            </w:r>
          </w:p>
        </w:tc>
        <w:tc>
          <w:tcPr>
            <w:tcW w:w="6501" w:type="dxa"/>
            <w:tcBorders>
              <w:bottom w:val="single" w:sz="4" w:space="0" w:color="auto"/>
            </w:tcBorders>
          </w:tcPr>
          <w:p w14:paraId="369831DE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02B2A16A" w14:textId="77777777" w:rsidTr="00AF4469">
        <w:trPr>
          <w:cantSplit/>
        </w:trPr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7CFBC53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Privat /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öffentlich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teilweise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privat</w:t>
            </w:r>
            <w:proofErr w:type="spellEnd"/>
          </w:p>
        </w:tc>
        <w:tc>
          <w:tcPr>
            <w:tcW w:w="6501" w:type="dxa"/>
            <w:tcBorders>
              <w:bottom w:val="single" w:sz="4" w:space="0" w:color="auto"/>
            </w:tcBorders>
          </w:tcPr>
          <w:p w14:paraId="177871CE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BE0B5D" w:rsidRPr="00BE0B5D" w14:paraId="501547A0" w14:textId="77777777" w:rsidTr="00AF4469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9E70E1E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HINTERGRUNDINFORMATIONEN</w:t>
            </w:r>
          </w:p>
        </w:tc>
      </w:tr>
      <w:tr w:rsidR="00BE0B5D" w:rsidRPr="00BE0B5D" w14:paraId="4BB87FE1" w14:textId="77777777" w:rsidTr="00AF4469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4B95A5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BE0B5D" w:rsidRPr="00BE0B5D" w14:paraId="525A2A8F" w14:textId="77777777" w:rsidTr="00AF4469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00EC9A3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PROBLEMSTELLUNG</w:t>
            </w:r>
          </w:p>
        </w:tc>
      </w:tr>
      <w:tr w:rsidR="00BE0B5D" w:rsidRPr="00BE0B5D" w14:paraId="14B0C5B4" w14:textId="77777777" w:rsidTr="00AF4469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5FC261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BE0B5D" w:rsidRPr="00BE0B5D" w14:paraId="1804D7B1" w14:textId="77777777" w:rsidTr="00727638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C9D4249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LÖSUNG / INTERVENTION / ERGRIFFENE MASSNAHMEN / WAS WURDE UMGESETZT UND WIE</w:t>
            </w:r>
          </w:p>
        </w:tc>
      </w:tr>
      <w:tr w:rsidR="00BE0B5D" w:rsidRPr="00BE0B5D" w14:paraId="0269C5B7" w14:textId="77777777" w:rsidTr="00727638">
        <w:trPr>
          <w:cantSplit/>
        </w:trPr>
        <w:tc>
          <w:tcPr>
            <w:tcW w:w="9747" w:type="dxa"/>
            <w:gridSpan w:val="2"/>
          </w:tcPr>
          <w:p w14:paraId="26255CE7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BE0B5D" w:rsidRPr="00BE0B5D" w14:paraId="6390BC0A" w14:textId="77777777" w:rsidTr="00727638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ED2AF02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ERZIELTE ERGEBNISSE / WIRKSAMKEIT DER MASSNAHMEN</w:t>
            </w:r>
          </w:p>
        </w:tc>
      </w:tr>
      <w:tr w:rsidR="00BE0B5D" w:rsidRPr="00BE0B5D" w14:paraId="42C4768F" w14:textId="77777777" w:rsidTr="00727638">
        <w:trPr>
          <w:cantSplit/>
        </w:trPr>
        <w:tc>
          <w:tcPr>
            <w:tcW w:w="9747" w:type="dxa"/>
            <w:gridSpan w:val="2"/>
          </w:tcPr>
          <w:p w14:paraId="5E2B6B69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BE0B5D" w:rsidRPr="00BE0B5D" w14:paraId="0C3D2271" w14:textId="77777777" w:rsidTr="00727638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06051682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ERFOLGSFAKTOREN</w:t>
            </w:r>
          </w:p>
        </w:tc>
      </w:tr>
      <w:tr w:rsidR="00BE0B5D" w:rsidRPr="00BE0B5D" w14:paraId="62D0CF56" w14:textId="77777777" w:rsidTr="00727638">
        <w:trPr>
          <w:cantSplit/>
        </w:trPr>
        <w:tc>
          <w:tcPr>
            <w:tcW w:w="9747" w:type="dxa"/>
            <w:gridSpan w:val="2"/>
          </w:tcPr>
          <w:p w14:paraId="767ADF2E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BE0B5D" w:rsidRPr="00BE0B5D" w14:paraId="41AEE9BA" w14:textId="77777777" w:rsidTr="00727638">
        <w:trPr>
          <w:trHeight w:val="998"/>
        </w:trPr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FAEF82B" w14:textId="77777777" w:rsidR="00BE0B5D" w:rsidRPr="00BE0B5D" w:rsidRDefault="00BE0B5D" w:rsidP="00BE0B5D">
            <w:pPr>
              <w:spacing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KOSTEN / NUTZEN (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einschließlich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Kosten und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Nutzen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in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personeller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sozialer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und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wirtschaftlicher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Hinsicht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501" w:type="dxa"/>
            <w:tcBorders>
              <w:top w:val="single" w:sz="4" w:space="0" w:color="auto"/>
              <w:bottom w:val="single" w:sz="4" w:space="0" w:color="auto"/>
            </w:tcBorders>
          </w:tcPr>
          <w:p w14:paraId="4BCE3AB4" w14:textId="77777777" w:rsidR="00BE0B5D" w:rsidRPr="00BE0B5D" w:rsidRDefault="00BE0B5D" w:rsidP="00BE0B5D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BE0B5D" w:rsidRPr="00BE0B5D" w14:paraId="3B3199FE" w14:textId="77777777" w:rsidTr="00727638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DE8E8A4" w14:textId="16CB22C3" w:rsidR="00BE0B5D" w:rsidRPr="00BE0B5D" w:rsidRDefault="00BE0B5D" w:rsidP="00BE0B5D">
            <w:pPr>
              <w:spacing w:before="80" w:after="8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Weitere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Informationen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: Bitte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fügen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Sie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eine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Liste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der Anlagen/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weiteren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Informationen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mit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kurzen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Beschreibungen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bei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(z. B. Fotos und/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oder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sonstige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Abbildungen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des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Beispiels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einer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guten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praktischen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Lösung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Schulungsunterlagen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usw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.).</w:t>
            </w:r>
          </w:p>
        </w:tc>
      </w:tr>
      <w:tr w:rsidR="00BE0B5D" w:rsidRPr="00BE0B5D" w14:paraId="27F7B48E" w14:textId="77777777" w:rsidTr="00727638">
        <w:tc>
          <w:tcPr>
            <w:tcW w:w="3246" w:type="dxa"/>
            <w:tcBorders>
              <w:top w:val="single" w:sz="4" w:space="0" w:color="auto"/>
            </w:tcBorders>
            <w:shd w:val="clear" w:color="auto" w:fill="F2F2F2"/>
          </w:tcPr>
          <w:p w14:paraId="78ED8AE0" w14:textId="77777777" w:rsidR="00BE0B5D" w:rsidRPr="00BE0B5D" w:rsidRDefault="00BE0B5D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Bitte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geben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Sie an,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wer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die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Auszeichnung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erhalten</w:t>
            </w:r>
            <w:proofErr w:type="spellEnd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soll</w:t>
            </w:r>
            <w:proofErr w:type="spellEnd"/>
          </w:p>
        </w:tc>
        <w:tc>
          <w:tcPr>
            <w:tcW w:w="6501" w:type="dxa"/>
            <w:tcBorders>
              <w:top w:val="single" w:sz="4" w:space="0" w:color="auto"/>
            </w:tcBorders>
          </w:tcPr>
          <w:p w14:paraId="4BF598E7" w14:textId="428DBE37" w:rsidR="00BE0B5D" w:rsidRPr="00BE0B5D" w:rsidRDefault="003022B6" w:rsidP="00BE0B5D">
            <w:pPr>
              <w:spacing w:before="80" w:after="8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B5D" w:rsidRPr="00BE0B5D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BE0B5D"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r w:rsidR="00AF4469" w:rsidRPr="00AF4469">
              <w:rPr>
                <w:b/>
                <w:sz w:val="20"/>
              </w:rPr>
              <w:t xml:space="preserve">Die </w:t>
            </w:r>
            <w:proofErr w:type="spellStart"/>
            <w:r w:rsidR="00AF4469" w:rsidRPr="00AF4469">
              <w:rPr>
                <w:b/>
                <w:sz w:val="20"/>
              </w:rPr>
              <w:t>Organisation</w:t>
            </w:r>
            <w:proofErr w:type="spellEnd"/>
            <w:r w:rsidR="00BE0B5D"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B5D" w:rsidRPr="00BE0B5D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BE0B5D"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Die </w:t>
            </w:r>
            <w:proofErr w:type="spellStart"/>
            <w:r w:rsidR="00BE0B5D"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>einreichende</w:t>
            </w:r>
            <w:proofErr w:type="spellEnd"/>
            <w:r w:rsidR="00BE0B5D"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Person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B5D" w:rsidRPr="00BE0B5D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BE0B5D" w:rsidRPr="00BE0B5D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Andere</w:t>
            </w:r>
          </w:p>
        </w:tc>
      </w:tr>
    </w:tbl>
    <w:p w14:paraId="6D32CBC3" w14:textId="77777777" w:rsidR="00AF4469" w:rsidRDefault="00AF4469" w:rsidP="00BE0B5D">
      <w:pPr>
        <w:spacing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</w:p>
    <w:p w14:paraId="6AECE5BF" w14:textId="77777777" w:rsidR="00AF4469" w:rsidRDefault="00AF4469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  <w:r>
        <w:rPr>
          <w:rFonts w:eastAsia="Times New Roman"/>
          <w:b/>
          <w:bCs/>
          <w:sz w:val="20"/>
          <w:szCs w:val="24"/>
          <w:lang w:val="en-GB" w:eastAsia="es-ES"/>
        </w:rPr>
        <w:br w:type="page"/>
      </w:r>
    </w:p>
    <w:p w14:paraId="64D66EDF" w14:textId="50BFD8CC" w:rsidR="00BE0B5D" w:rsidRPr="00BE0B5D" w:rsidRDefault="00BE0B5D" w:rsidP="00BE0B5D">
      <w:pPr>
        <w:spacing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  <w:r w:rsidRPr="00BE0B5D">
        <w:rPr>
          <w:rFonts w:eastAsia="Times New Roman"/>
          <w:b/>
          <w:bCs/>
          <w:sz w:val="20"/>
          <w:szCs w:val="24"/>
          <w:lang w:val="en-GB" w:eastAsia="es-ES"/>
        </w:rPr>
        <w:lastRenderedPageBreak/>
        <w:t xml:space="preserve">Bitte </w:t>
      </w:r>
      <w:proofErr w:type="spellStart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>bestätigen</w:t>
      </w:r>
      <w:proofErr w:type="spellEnd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 xml:space="preserve"> und </w:t>
      </w:r>
      <w:proofErr w:type="spellStart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>unterzeichnen</w:t>
      </w:r>
      <w:proofErr w:type="spellEnd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 xml:space="preserve"> Sie </w:t>
      </w:r>
      <w:proofErr w:type="spellStart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>wie</w:t>
      </w:r>
      <w:proofErr w:type="spellEnd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 xml:space="preserve"> </w:t>
      </w:r>
      <w:proofErr w:type="spellStart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>folgt</w:t>
      </w:r>
      <w:proofErr w:type="spellEnd"/>
      <w:r w:rsidRPr="00BE0B5D">
        <w:rPr>
          <w:rFonts w:eastAsia="Times New Roman"/>
          <w:b/>
          <w:bCs/>
          <w:sz w:val="20"/>
          <w:szCs w:val="24"/>
          <w:lang w:val="en-GB" w:eastAsia="es-ES"/>
        </w:rPr>
        <w:t>:</w:t>
      </w:r>
    </w:p>
    <w:p w14:paraId="11683F33" w14:textId="77777777" w:rsidR="00BE0B5D" w:rsidRPr="00BE0B5D" w:rsidRDefault="00BE0B5D" w:rsidP="00BE0B5D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</w:p>
    <w:p w14:paraId="674D475D" w14:textId="1808BD1A" w:rsidR="00BE0B5D" w:rsidRPr="00BE0B5D" w:rsidRDefault="003022B6" w:rsidP="00BE0B5D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B5D" w:rsidRPr="00BE0B5D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Ich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bestätige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,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dass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ich die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Datenschutzhinweise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der EU-OSHA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gelesen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habe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, und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stimme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der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Verarbeitung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meiner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personenbezogenen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Daten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zu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.</w:t>
      </w:r>
    </w:p>
    <w:p w14:paraId="1AB7B1B3" w14:textId="77777777" w:rsidR="00BE0B5D" w:rsidRPr="00BE0B5D" w:rsidRDefault="00BE0B5D" w:rsidP="00BE0B5D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1428DD9F" w14:textId="77777777" w:rsidR="00BE0B5D" w:rsidRPr="00BE0B5D" w:rsidRDefault="003022B6" w:rsidP="00BE0B5D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B5D" w:rsidRPr="00BE0B5D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Ich bin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Inhaber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der Rechte an den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eingereichten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Fotos und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stimme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ihrer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Verwendung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durch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die EU-OSHA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im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Rahmen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des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Verfahrens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und der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Veröffentlichungen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für den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Wettbewerb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für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gute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praktische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Lösungen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zu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. Ferner bin ich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damit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einverstanden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,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dass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die Fotos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im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digitalen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Bildarchiv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der EU-OSHA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gespeichert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und für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weitere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nicht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kommerzielle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Werbemaßnahmen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zum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Thema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Sicherheit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und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Gesundheitsschutz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am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Arbeitsplatz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verwendet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 xml:space="preserve"> </w:t>
      </w:r>
      <w:proofErr w:type="spellStart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werden</w:t>
      </w:r>
      <w:proofErr w:type="spellEnd"/>
      <w:r w:rsidR="00BE0B5D" w:rsidRPr="00BE0B5D">
        <w:rPr>
          <w:rFonts w:eastAsia="Times New Roman" w:cs="Arial"/>
          <w:bCs/>
          <w:sz w:val="20"/>
          <w:szCs w:val="20"/>
          <w:lang w:val="en-GB" w:eastAsia="es-ES"/>
        </w:rPr>
        <w:t>.</w:t>
      </w:r>
    </w:p>
    <w:p w14:paraId="7ECADC13" w14:textId="77777777" w:rsidR="00BE0B5D" w:rsidRPr="00BE0B5D" w:rsidRDefault="00BE0B5D" w:rsidP="00BE0B5D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4769B166" w14:textId="77777777" w:rsidR="00BE0B5D" w:rsidRPr="00BE0B5D" w:rsidRDefault="00BE0B5D" w:rsidP="00BE0B5D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n-GB" w:eastAsia="es-ES"/>
        </w:rPr>
      </w:pPr>
    </w:p>
    <w:p w14:paraId="3CC7707E" w14:textId="77777777" w:rsidR="00BE0B5D" w:rsidRP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r w:rsidRPr="00BE0B5D">
        <w:rPr>
          <w:rFonts w:eastAsia="Times New Roman"/>
          <w:bCs/>
          <w:sz w:val="20"/>
          <w:szCs w:val="24"/>
          <w:lang w:val="en-GB" w:eastAsia="es-ES"/>
        </w:rPr>
        <w:t>Name der Organisation:</w:t>
      </w:r>
      <w:r w:rsidRPr="00BE0B5D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BE0B5D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4A3374D4" w14:textId="77777777" w:rsid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n-GB" w:eastAsia="es-ES"/>
        </w:rPr>
      </w:pPr>
    </w:p>
    <w:p w14:paraId="30542962" w14:textId="77777777" w:rsidR="00AF4469" w:rsidRPr="00BE0B5D" w:rsidRDefault="00AF4469" w:rsidP="00BE0B5D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n-GB" w:eastAsia="es-ES"/>
        </w:rPr>
      </w:pPr>
    </w:p>
    <w:p w14:paraId="3315C7CD" w14:textId="77777777" w:rsidR="00BE0B5D" w:rsidRP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r w:rsidRPr="00BE0B5D">
        <w:rPr>
          <w:rFonts w:eastAsia="Times New Roman"/>
          <w:bCs/>
          <w:sz w:val="20"/>
          <w:szCs w:val="24"/>
          <w:lang w:val="en-GB" w:eastAsia="es-ES"/>
        </w:rPr>
        <w:t>Datum:</w:t>
      </w:r>
      <w:r w:rsidRPr="00BE0B5D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BE0B5D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BE0B5D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BE0B5D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659ED4B1" w14:textId="77777777" w:rsid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32BA1A29" w14:textId="77777777" w:rsidR="00AF4469" w:rsidRPr="00BE0B5D" w:rsidRDefault="00AF4469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3F4628B6" w14:textId="77777777" w:rsidR="00AF4469" w:rsidRDefault="00BE0B5D" w:rsidP="00BE0B5D">
      <w:pPr>
        <w:spacing w:before="0" w:after="0" w:line="240" w:lineRule="auto"/>
        <w:ind w:left="0" w:right="0"/>
        <w:jc w:val="left"/>
        <w:rPr>
          <w:rFonts w:eastAsia="Times New Roman"/>
          <w:bCs/>
          <w:sz w:val="20"/>
          <w:szCs w:val="24"/>
          <w:lang w:val="en-GB" w:eastAsia="es-ES"/>
        </w:rPr>
      </w:pPr>
      <w:proofErr w:type="spellStart"/>
      <w:r w:rsidRPr="00BE0B5D">
        <w:rPr>
          <w:rFonts w:eastAsia="Times New Roman"/>
          <w:bCs/>
          <w:sz w:val="20"/>
          <w:szCs w:val="24"/>
          <w:lang w:val="en-GB" w:eastAsia="es-ES"/>
        </w:rPr>
        <w:t>Unterschrift</w:t>
      </w:r>
      <w:proofErr w:type="spellEnd"/>
      <w:r w:rsidRPr="00BE0B5D">
        <w:rPr>
          <w:rFonts w:eastAsia="Times New Roman"/>
          <w:bCs/>
          <w:sz w:val="20"/>
          <w:szCs w:val="24"/>
          <w:lang w:val="en-GB" w:eastAsia="es-ES"/>
        </w:rPr>
        <w:t xml:space="preserve"> des </w:t>
      </w:r>
      <w:proofErr w:type="spellStart"/>
      <w:r w:rsidRPr="00BE0B5D">
        <w:rPr>
          <w:rFonts w:eastAsia="Times New Roman"/>
          <w:bCs/>
          <w:sz w:val="20"/>
          <w:szCs w:val="24"/>
          <w:lang w:val="en-GB" w:eastAsia="es-ES"/>
        </w:rPr>
        <w:t>gesetzlichen</w:t>
      </w:r>
      <w:proofErr w:type="spellEnd"/>
      <w:r w:rsidRPr="00BE0B5D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BE0B5D">
        <w:rPr>
          <w:rFonts w:eastAsia="Times New Roman"/>
          <w:bCs/>
          <w:sz w:val="20"/>
          <w:szCs w:val="24"/>
          <w:lang w:val="en-GB" w:eastAsia="es-ES"/>
        </w:rPr>
        <w:t>Vertreters</w:t>
      </w:r>
      <w:proofErr w:type="spellEnd"/>
      <w:r w:rsidRPr="00BE0B5D">
        <w:rPr>
          <w:rFonts w:eastAsia="Times New Roman"/>
          <w:bCs/>
          <w:sz w:val="20"/>
          <w:szCs w:val="24"/>
          <w:lang w:val="en-GB" w:eastAsia="es-ES"/>
        </w:rPr>
        <w:t xml:space="preserve"> der Organisation: </w:t>
      </w:r>
    </w:p>
    <w:p w14:paraId="40F05D2C" w14:textId="77777777" w:rsidR="00AF4469" w:rsidRDefault="00AF4469" w:rsidP="00BE0B5D">
      <w:pPr>
        <w:spacing w:before="0" w:after="0" w:line="240" w:lineRule="auto"/>
        <w:ind w:left="0" w:right="0"/>
        <w:jc w:val="left"/>
        <w:rPr>
          <w:rFonts w:eastAsia="Times New Roman"/>
          <w:bCs/>
          <w:sz w:val="20"/>
          <w:szCs w:val="24"/>
          <w:lang w:val="en-GB" w:eastAsia="es-ES"/>
        </w:rPr>
      </w:pPr>
    </w:p>
    <w:p w14:paraId="2A197A22" w14:textId="77777777" w:rsidR="00AF4469" w:rsidRDefault="00AF4469" w:rsidP="00BE0B5D">
      <w:pPr>
        <w:spacing w:before="0" w:after="0" w:line="240" w:lineRule="auto"/>
        <w:ind w:left="0" w:right="0"/>
        <w:jc w:val="left"/>
        <w:rPr>
          <w:rFonts w:eastAsia="Times New Roman"/>
          <w:bCs/>
          <w:sz w:val="20"/>
          <w:szCs w:val="24"/>
          <w:lang w:val="en-GB" w:eastAsia="es-ES"/>
        </w:rPr>
      </w:pPr>
    </w:p>
    <w:p w14:paraId="6280A1A8" w14:textId="77777777" w:rsidR="00AF4469" w:rsidRDefault="00AF4469" w:rsidP="00BE0B5D">
      <w:pPr>
        <w:spacing w:before="0" w:after="0" w:line="240" w:lineRule="auto"/>
        <w:ind w:left="0" w:right="0"/>
        <w:jc w:val="left"/>
        <w:rPr>
          <w:rFonts w:eastAsia="Times New Roman"/>
          <w:bCs/>
          <w:sz w:val="20"/>
          <w:szCs w:val="24"/>
          <w:lang w:val="en-GB" w:eastAsia="es-ES"/>
        </w:rPr>
      </w:pPr>
    </w:p>
    <w:p w14:paraId="0C671509" w14:textId="77777777" w:rsidR="00AF4469" w:rsidRDefault="00AF4469" w:rsidP="00BE0B5D">
      <w:pPr>
        <w:spacing w:before="0" w:after="0" w:line="240" w:lineRule="auto"/>
        <w:ind w:left="0" w:right="0"/>
        <w:jc w:val="left"/>
        <w:rPr>
          <w:rFonts w:eastAsia="Times New Roman"/>
          <w:bCs/>
          <w:sz w:val="20"/>
          <w:szCs w:val="24"/>
          <w:lang w:val="en-GB" w:eastAsia="es-ES"/>
        </w:rPr>
      </w:pPr>
    </w:p>
    <w:p w14:paraId="0A8A26E3" w14:textId="77777777" w:rsidR="00AF4469" w:rsidRDefault="00AF4469" w:rsidP="00BE0B5D">
      <w:pPr>
        <w:spacing w:before="0" w:after="0" w:line="240" w:lineRule="auto"/>
        <w:ind w:left="0" w:right="0"/>
        <w:jc w:val="left"/>
        <w:rPr>
          <w:rFonts w:eastAsia="Times New Roman"/>
          <w:bCs/>
          <w:sz w:val="20"/>
          <w:szCs w:val="24"/>
          <w:lang w:val="en-GB" w:eastAsia="es-ES"/>
        </w:rPr>
      </w:pPr>
    </w:p>
    <w:p w14:paraId="07860F7D" w14:textId="77777777" w:rsidR="00AF4469" w:rsidRDefault="00AF4469" w:rsidP="00BE0B5D">
      <w:pPr>
        <w:spacing w:before="0" w:after="0" w:line="240" w:lineRule="auto"/>
        <w:ind w:left="0" w:right="0"/>
        <w:jc w:val="left"/>
        <w:rPr>
          <w:rFonts w:eastAsia="Times New Roman"/>
          <w:bCs/>
          <w:sz w:val="20"/>
          <w:szCs w:val="24"/>
          <w:lang w:val="en-GB" w:eastAsia="es-ES"/>
        </w:rPr>
      </w:pPr>
    </w:p>
    <w:p w14:paraId="1952869C" w14:textId="71027D19" w:rsidR="00BE0B5D" w:rsidRP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r w:rsidRPr="00BE0B5D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0E02CF43" w14:textId="77777777" w:rsidR="00BE0B5D" w:rsidRP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1CD606D9" w14:textId="77777777" w:rsidR="00BE0B5D" w:rsidRP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59D16D93" w14:textId="77777777" w:rsidR="00BE0B5D" w:rsidRPr="00BE0B5D" w:rsidRDefault="00BE0B5D" w:rsidP="00BE0B5D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526589D3" w14:textId="77777777" w:rsidR="00BE0B5D" w:rsidRPr="00BE0B5D" w:rsidRDefault="00BE0B5D" w:rsidP="00BE0B5D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1C65534C" w14:textId="77777777" w:rsidR="00BE0B5D" w:rsidRPr="00BE0B5D" w:rsidRDefault="00BE0B5D" w:rsidP="00BE0B5D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763956CF" w14:textId="77777777" w:rsidR="00BE0B5D" w:rsidRPr="00BE0B5D" w:rsidRDefault="00BE0B5D" w:rsidP="00BE0B5D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eastAsia="en-US"/>
        </w:rPr>
      </w:pPr>
      <w:r w:rsidRPr="00BE0B5D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14:paraId="10C438FD" w14:textId="77777777" w:rsidR="00BE0B5D" w:rsidRPr="00BE0B5D" w:rsidRDefault="00BE0B5D" w:rsidP="00BE0B5D">
      <w:pPr>
        <w:spacing w:after="160" w:line="259" w:lineRule="auto"/>
        <w:ind w:left="0" w:right="0"/>
        <w:rPr>
          <w:rFonts w:eastAsiaTheme="minorHAnsi" w:cs="Arial"/>
          <w:b/>
          <w:sz w:val="20"/>
          <w:szCs w:val="20"/>
          <w:lang w:eastAsia="en-US"/>
        </w:rPr>
      </w:pPr>
      <w:proofErr w:type="spellStart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lastRenderedPageBreak/>
        <w:t>Erklärung</w:t>
      </w:r>
      <w:proofErr w:type="spellEnd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 xml:space="preserve"> der </w:t>
      </w:r>
      <w:proofErr w:type="spellStart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>im</w:t>
      </w:r>
      <w:proofErr w:type="spellEnd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>Bewerbungsformular</w:t>
      </w:r>
      <w:proofErr w:type="spellEnd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>verwendeten</w:t>
      </w:r>
      <w:proofErr w:type="spellEnd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 xml:space="preserve"> </w:t>
      </w:r>
      <w:proofErr w:type="spellStart"/>
      <w:r w:rsidRPr="00BE0B5D">
        <w:rPr>
          <w:rFonts w:eastAsiaTheme="minorHAnsi" w:cstheme="minorBidi"/>
          <w:b/>
          <w:sz w:val="20"/>
          <w:szCs w:val="20"/>
          <w:u w:val="single"/>
          <w:lang w:eastAsia="en-US"/>
        </w:rPr>
        <w:t>Begriffe</w:t>
      </w:r>
      <w:proofErr w:type="spellEnd"/>
      <w:r w:rsidRPr="00BE0B5D">
        <w:rPr>
          <w:rFonts w:eastAsiaTheme="minorHAnsi" w:cstheme="minorBidi"/>
          <w:b/>
          <w:sz w:val="20"/>
          <w:szCs w:val="20"/>
          <w:lang w:eastAsia="en-US"/>
        </w:rPr>
        <w:t>:</w:t>
      </w:r>
    </w:p>
    <w:p w14:paraId="52CB0A11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THEMA: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Einige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u w:val="single"/>
          <w:lang w:val="en-GB" w:eastAsia="en-GB"/>
        </w:rPr>
        <w:t>Schlüsselbegriffe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/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Sätze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zur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Beschreibung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des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Beispiels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>.</w:t>
      </w:r>
    </w:p>
    <w:p w14:paraId="524E04F1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TITEL DES BEISPIELS: Tragen Sie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kurzen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Titel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zum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Beispiel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„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Einführung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eines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Ersatzes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für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Gefahrstoffe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“, „Hoch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entwickelte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technische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Kontrollmaßnahmen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>“, „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Berücksichtigung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Bedürfnisse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bestimmter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Arbeitnehmergruppen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“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oder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„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Verringerung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Exposition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gegenüber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Karzinogenen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“. </w:t>
      </w:r>
    </w:p>
    <w:p w14:paraId="1620786E" w14:textId="1A1173C2" w:rsidR="00BE0B5D" w:rsidRPr="00BE0B5D" w:rsidRDefault="00AF4469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AF4469">
        <w:rPr>
          <w:sz w:val="18"/>
        </w:rPr>
        <w:t xml:space="preserve">NAME DER ORGANISATION, DIE </w:t>
      </w:r>
      <w:proofErr w:type="spellStart"/>
      <w:r w:rsidRPr="00AF4469">
        <w:rPr>
          <w:sz w:val="18"/>
        </w:rPr>
        <w:t>DIE</w:t>
      </w:r>
      <w:proofErr w:type="spellEnd"/>
      <w:r w:rsidRPr="00AF4469">
        <w:rPr>
          <w:sz w:val="18"/>
        </w:rPr>
        <w:t xml:space="preserve"> INFORMATIONEN EINREICHT: </w:t>
      </w:r>
      <w:proofErr w:type="spellStart"/>
      <w:r w:rsidRPr="00AF4469">
        <w:rPr>
          <w:sz w:val="18"/>
        </w:rPr>
        <w:t>Gelegentlich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ist</w:t>
      </w:r>
      <w:proofErr w:type="spellEnd"/>
      <w:r w:rsidRPr="00AF4469">
        <w:rPr>
          <w:sz w:val="18"/>
        </w:rPr>
        <w:t xml:space="preserve"> die </w:t>
      </w:r>
      <w:proofErr w:type="spellStart"/>
      <w:r w:rsidRPr="00AF4469">
        <w:rPr>
          <w:sz w:val="18"/>
        </w:rPr>
        <w:t>Organisation</w:t>
      </w:r>
      <w:proofErr w:type="spellEnd"/>
      <w:r w:rsidRPr="00AF4469">
        <w:rPr>
          <w:sz w:val="18"/>
        </w:rPr>
        <w:t xml:space="preserve">, die das </w:t>
      </w:r>
      <w:proofErr w:type="spellStart"/>
      <w:r w:rsidRPr="00AF4469">
        <w:rPr>
          <w:sz w:val="18"/>
        </w:rPr>
        <w:t>Beispiel</w:t>
      </w:r>
      <w:proofErr w:type="spellEnd"/>
      <w:r w:rsidRPr="00AF4469">
        <w:rPr>
          <w:sz w:val="18"/>
        </w:rPr>
        <w:t xml:space="preserve"> für </w:t>
      </w:r>
      <w:proofErr w:type="spellStart"/>
      <w:r w:rsidRPr="00AF4469">
        <w:rPr>
          <w:sz w:val="18"/>
        </w:rPr>
        <w:t>gute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praktische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Lösungen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einreicht</w:t>
      </w:r>
      <w:proofErr w:type="spellEnd"/>
      <w:r w:rsidRPr="00AF4469">
        <w:rPr>
          <w:sz w:val="18"/>
        </w:rPr>
        <w:t xml:space="preserve">, </w:t>
      </w:r>
      <w:proofErr w:type="spellStart"/>
      <w:r w:rsidRPr="00AF4469">
        <w:rPr>
          <w:sz w:val="18"/>
        </w:rPr>
        <w:t>nicht</w:t>
      </w:r>
      <w:proofErr w:type="spellEnd"/>
      <w:r w:rsidRPr="00AF4469">
        <w:rPr>
          <w:sz w:val="18"/>
        </w:rPr>
        <w:t xml:space="preserve"> die </w:t>
      </w:r>
      <w:proofErr w:type="spellStart"/>
      <w:r w:rsidRPr="00AF4469">
        <w:rPr>
          <w:sz w:val="18"/>
        </w:rPr>
        <w:t>Organisation</w:t>
      </w:r>
      <w:proofErr w:type="spellEnd"/>
      <w:r w:rsidRPr="00AF4469">
        <w:rPr>
          <w:sz w:val="18"/>
        </w:rPr>
        <w:t xml:space="preserve">, in der die </w:t>
      </w:r>
      <w:proofErr w:type="spellStart"/>
      <w:r w:rsidRPr="00AF4469">
        <w:rPr>
          <w:sz w:val="18"/>
        </w:rPr>
        <w:t>gute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praktische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Lösung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umgesetzt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wurde</w:t>
      </w:r>
      <w:proofErr w:type="spellEnd"/>
      <w:r w:rsidRPr="00AF4469">
        <w:rPr>
          <w:sz w:val="18"/>
        </w:rPr>
        <w:t xml:space="preserve">. In </w:t>
      </w:r>
      <w:proofErr w:type="spellStart"/>
      <w:r w:rsidRPr="00AF4469">
        <w:rPr>
          <w:sz w:val="18"/>
        </w:rPr>
        <w:t>diesem</w:t>
      </w:r>
      <w:proofErr w:type="spellEnd"/>
      <w:r w:rsidRPr="00AF4469">
        <w:rPr>
          <w:sz w:val="18"/>
        </w:rPr>
        <w:t xml:space="preserve"> Fall </w:t>
      </w:r>
      <w:proofErr w:type="spellStart"/>
      <w:r w:rsidRPr="00AF4469">
        <w:rPr>
          <w:sz w:val="18"/>
        </w:rPr>
        <w:t>müssen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Angaben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zu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beiden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Organisationen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gemacht</w:t>
      </w:r>
      <w:proofErr w:type="spellEnd"/>
      <w:r w:rsidRPr="00AF4469">
        <w:rPr>
          <w:sz w:val="18"/>
        </w:rPr>
        <w:t xml:space="preserve"> und </w:t>
      </w:r>
      <w:proofErr w:type="spellStart"/>
      <w:r w:rsidRPr="00AF4469">
        <w:rPr>
          <w:sz w:val="18"/>
        </w:rPr>
        <w:t>Ansprechpartner</w:t>
      </w:r>
      <w:proofErr w:type="spellEnd"/>
      <w:r w:rsidRPr="00AF4469">
        <w:rPr>
          <w:sz w:val="18"/>
        </w:rPr>
        <w:t xml:space="preserve"> in </w:t>
      </w:r>
      <w:proofErr w:type="spellStart"/>
      <w:r w:rsidRPr="00AF4469">
        <w:rPr>
          <w:sz w:val="18"/>
        </w:rPr>
        <w:t>beiden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Organisationen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genannt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werden</w:t>
      </w:r>
      <w:proofErr w:type="spellEnd"/>
      <w:r w:rsidRPr="00AF4469">
        <w:rPr>
          <w:sz w:val="18"/>
        </w:rPr>
        <w:t xml:space="preserve">. </w:t>
      </w:r>
      <w:r w:rsidR="00BE0B5D" w:rsidRPr="00BE0B5D">
        <w:rPr>
          <w:rFonts w:eastAsia="Times New Roman"/>
          <w:sz w:val="18"/>
          <w:szCs w:val="20"/>
          <w:lang w:val="en-GB" w:eastAsia="en-GB"/>
        </w:rPr>
        <w:t xml:space="preserve"> </w:t>
      </w:r>
    </w:p>
    <w:p w14:paraId="76B8D67F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>BRANCHE: Die Branche (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vierstelliger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Code)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ist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anhand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Statistischen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Systematik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Wirtschaftszweige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in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Europäischen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Union – NACE Rev. 2, 2008 </w:t>
      </w:r>
      <w:hyperlink r:id="rId9" w:history="1">
        <w:r w:rsidRPr="00BE0B5D">
          <w:rPr>
            <w:rFonts w:eastAsia="Times New Roman"/>
            <w:color w:val="0000FF"/>
            <w:sz w:val="18"/>
            <w:szCs w:val="20"/>
            <w:u w:val="single"/>
            <w:lang w:val="en-GB" w:eastAsia="en-GB"/>
          </w:rPr>
          <w:t>(http://ec.europa.eu/eurostat/web/nace-rev2)</w:t>
        </w:r>
      </w:hyperlink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anzugeben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>.</w:t>
      </w:r>
    </w:p>
    <w:p w14:paraId="37162E88" w14:textId="77777777" w:rsidR="00AF4469" w:rsidRPr="00AF4469" w:rsidRDefault="00AF4469" w:rsidP="00AF4469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AF4469">
        <w:rPr>
          <w:sz w:val="18"/>
        </w:rPr>
        <w:t xml:space="preserve">Privat </w:t>
      </w:r>
      <w:proofErr w:type="spellStart"/>
      <w:r w:rsidRPr="00AF4469">
        <w:rPr>
          <w:sz w:val="18"/>
        </w:rPr>
        <w:t>oder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öffentlich</w:t>
      </w:r>
      <w:proofErr w:type="spellEnd"/>
      <w:r w:rsidRPr="00AF4469">
        <w:rPr>
          <w:sz w:val="18"/>
        </w:rPr>
        <w:t xml:space="preserve">? </w:t>
      </w:r>
      <w:proofErr w:type="spellStart"/>
      <w:r w:rsidRPr="00AF4469">
        <w:rPr>
          <w:sz w:val="18"/>
        </w:rPr>
        <w:t>Handelt</w:t>
      </w:r>
      <w:proofErr w:type="spellEnd"/>
      <w:r w:rsidRPr="00AF4469">
        <w:rPr>
          <w:sz w:val="18"/>
        </w:rPr>
        <w:t xml:space="preserve"> es </w:t>
      </w:r>
      <w:proofErr w:type="spellStart"/>
      <w:r w:rsidRPr="00AF4469">
        <w:rPr>
          <w:sz w:val="18"/>
        </w:rPr>
        <w:t>sich</w:t>
      </w:r>
      <w:proofErr w:type="spellEnd"/>
      <w:r w:rsidRPr="00AF4469">
        <w:rPr>
          <w:sz w:val="18"/>
        </w:rPr>
        <w:t xml:space="preserve"> um </w:t>
      </w:r>
      <w:proofErr w:type="spellStart"/>
      <w:r w:rsidRPr="00AF4469">
        <w:rPr>
          <w:sz w:val="18"/>
        </w:rPr>
        <w:t>eine</w:t>
      </w:r>
      <w:proofErr w:type="spellEnd"/>
      <w:r w:rsidRPr="00AF4469">
        <w:rPr>
          <w:sz w:val="18"/>
        </w:rPr>
        <w:t xml:space="preserve"> private </w:t>
      </w:r>
      <w:proofErr w:type="spellStart"/>
      <w:r w:rsidRPr="00AF4469">
        <w:rPr>
          <w:sz w:val="18"/>
        </w:rPr>
        <w:t>oder</w:t>
      </w:r>
      <w:proofErr w:type="spellEnd"/>
      <w:r w:rsidRPr="00AF4469">
        <w:rPr>
          <w:sz w:val="18"/>
        </w:rPr>
        <w:t xml:space="preserve"> </w:t>
      </w:r>
      <w:proofErr w:type="spellStart"/>
      <w:r w:rsidRPr="00AF4469">
        <w:rPr>
          <w:sz w:val="18"/>
        </w:rPr>
        <w:t>öffentliche</w:t>
      </w:r>
      <w:proofErr w:type="spellEnd"/>
      <w:r w:rsidRPr="00AF4469">
        <w:rPr>
          <w:sz w:val="18"/>
        </w:rPr>
        <w:t xml:space="preserve"> Organisation?</w:t>
      </w:r>
    </w:p>
    <w:p w14:paraId="09FFF7EA" w14:textId="6903F3F1" w:rsidR="00BE0B5D" w:rsidRPr="00BE0B5D" w:rsidRDefault="00AF4469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AF4469">
        <w:rPr>
          <w:sz w:val="18"/>
        </w:rPr>
        <w:t xml:space="preserve">HINTERGRUNDINFORMATIONEN: </w:t>
      </w:r>
      <w:proofErr w:type="spellStart"/>
      <w:r w:rsidRPr="00AF4469">
        <w:rPr>
          <w:sz w:val="18"/>
        </w:rPr>
        <w:t>Beschreibung</w:t>
      </w:r>
      <w:proofErr w:type="spellEnd"/>
      <w:r w:rsidRPr="00AF4469">
        <w:rPr>
          <w:sz w:val="18"/>
        </w:rPr>
        <w:t xml:space="preserve"> der </w:t>
      </w:r>
      <w:proofErr w:type="spellStart"/>
      <w:r w:rsidRPr="00AF4469">
        <w:rPr>
          <w:sz w:val="18"/>
        </w:rPr>
        <w:t>Organisation</w:t>
      </w:r>
      <w:proofErr w:type="spellEnd"/>
      <w:r w:rsidRPr="00AF4469">
        <w:rPr>
          <w:sz w:val="18"/>
        </w:rPr>
        <w:t xml:space="preserve">/des </w:t>
      </w:r>
      <w:proofErr w:type="spellStart"/>
      <w:r w:rsidRPr="00AF4469">
        <w:rPr>
          <w:sz w:val="18"/>
        </w:rPr>
        <w:t>Unternehmens</w:t>
      </w:r>
      <w:proofErr w:type="spellEnd"/>
      <w:r w:rsidRPr="00AF4469">
        <w:rPr>
          <w:sz w:val="18"/>
        </w:rPr>
        <w:t xml:space="preserve">/des </w:t>
      </w:r>
      <w:proofErr w:type="spellStart"/>
      <w:r w:rsidRPr="00AF4469">
        <w:rPr>
          <w:sz w:val="18"/>
        </w:rPr>
        <w:t>Arbeitsplatzes</w:t>
      </w:r>
      <w:proofErr w:type="spellEnd"/>
      <w:r w:rsidRPr="00AF4469">
        <w:rPr>
          <w:sz w:val="18"/>
        </w:rPr>
        <w:t xml:space="preserve">/der </w:t>
      </w:r>
      <w:proofErr w:type="spellStart"/>
      <w:r w:rsidRPr="00AF4469">
        <w:rPr>
          <w:sz w:val="18"/>
        </w:rPr>
        <w:t>Tätigkeit</w:t>
      </w:r>
      <w:proofErr w:type="spellEnd"/>
      <w:r w:rsidRPr="00AF4469">
        <w:rPr>
          <w:sz w:val="18"/>
        </w:rPr>
        <w:t xml:space="preserve">/der </w:t>
      </w:r>
      <w:proofErr w:type="spellStart"/>
      <w:r w:rsidRPr="00AF4469">
        <w:rPr>
          <w:sz w:val="18"/>
        </w:rPr>
        <w:t>problematischen</w:t>
      </w:r>
      <w:proofErr w:type="spellEnd"/>
      <w:r w:rsidRPr="00AF4469">
        <w:rPr>
          <w:sz w:val="18"/>
        </w:rPr>
        <w:t xml:space="preserve"> Situation.</w:t>
      </w:r>
    </w:p>
    <w:p w14:paraId="3BD6796A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PROBLEMSTELLUNG: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Beschreibung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wie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wann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in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welcher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Form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Gefährdungen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>/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Risiken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auftreten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sowie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ihrer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Auswirkungen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Ergebnisse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Gesundheitsprobleme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Erkrankungen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Unfälle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Auswirkungen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auf Produktion und Arbeit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usw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.). Die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Beschreibung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muss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eindeutig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sein,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sodass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alle, die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über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das Internet auf die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Informationen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zugreifen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nachvollziehen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können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welche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Schritte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ergriffen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wurden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weshalb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2DFCB432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LÖSUNG / INTERVENTION / ERGRIFFENE MASSNAHMEN / WAS WURDE UMGESETZT UND WIE: Eine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klare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Beschreibung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ergriffenen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Maßnahmen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etwa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Entwicklung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von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Strategien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/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Interventionen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Arbeitnehmerbeteiligung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Umsetzung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usw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. Die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Beschreibung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sollte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leicht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verständlich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sein und der Leser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sollte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klare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Vorstellung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von der Intervention /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davon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bekommen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was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unternommen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wurde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wie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5299B017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ERZIELTE ERGEBNISSE / WIRKSAMKEIT DER MASSNAHMEN: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Angabe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messbaren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Ergebnisse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beispielsweise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Reduzierung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Unfälle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Berufskrankheiten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)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sowie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„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nicht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messbaren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“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Vorteile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(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etwa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ein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besseres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Arbeitsumfeld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). Unter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anderem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können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Kosten,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Nutzen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positive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Ergebnisse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in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personeller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sozialer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wirtschaftlicher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Hinsicht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aufgeführt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werden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6D053898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ERFOLGSFAKTOREN: Hier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sollen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die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Aspekte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beschrieben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werden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die für das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Erreichen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des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gewünschten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Ergebnisses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ausschlaggebend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waren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z. B.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Arbeitnehmerbeteiligung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Engagement des Managements,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Zusammenarbeit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zwischen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Personalwesen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Sicherheits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- /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Gesundheitsschutzmanagement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>.</w:t>
      </w:r>
    </w:p>
    <w:p w14:paraId="7C59220A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KOSTEN / NUTZEN: Hier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sollen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Angaben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zu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den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während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Umsetzung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Maßnahmen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entstandenen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Kosten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sowie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Kosteneinsparung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als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direkte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oder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indirekte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Folge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der Innovation (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sofern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verfügbar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)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gemacht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werden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027BDF89" w14:textId="77777777" w:rsidR="00BE0B5D" w:rsidRPr="00BE0B5D" w:rsidRDefault="00BE0B5D" w:rsidP="00AF4469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n-GB" w:eastAsia="en-GB"/>
        </w:rPr>
      </w:pPr>
      <w:r w:rsidRPr="00BE0B5D">
        <w:rPr>
          <w:rFonts w:eastAsia="Times New Roman"/>
          <w:sz w:val="18"/>
          <w:szCs w:val="20"/>
          <w:lang w:val="en-GB" w:eastAsia="en-GB"/>
        </w:rPr>
        <w:t xml:space="preserve">FOTOS UND SONSTIGES ANSCHAUUNGSMATERIAL: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Diese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sollten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als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Zusatzinformationen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soweit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dies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möglich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ist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zusammen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mit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Grafiken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Tabellen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und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Diagrammen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beigefügt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BE0B5D">
        <w:rPr>
          <w:rFonts w:eastAsia="Times New Roman"/>
          <w:sz w:val="18"/>
          <w:szCs w:val="20"/>
          <w:lang w:val="en-GB" w:eastAsia="en-GB"/>
        </w:rPr>
        <w:t>werden</w:t>
      </w:r>
      <w:proofErr w:type="spellEnd"/>
      <w:r w:rsidRPr="00BE0B5D">
        <w:rPr>
          <w:rFonts w:eastAsia="Times New Roman"/>
          <w:sz w:val="18"/>
          <w:szCs w:val="20"/>
          <w:lang w:val="en-GB" w:eastAsia="en-GB"/>
        </w:rPr>
        <w:t>.</w:t>
      </w:r>
    </w:p>
    <w:p w14:paraId="653B2EA9" w14:textId="77777777" w:rsidR="00BE0B5D" w:rsidRPr="00BE0B5D" w:rsidRDefault="00BE0B5D" w:rsidP="00BE0B5D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A79E376" w14:textId="2389F9FF" w:rsidR="00BE0B5D" w:rsidRPr="00BE0B5D" w:rsidRDefault="003022B6" w:rsidP="00BE0B5D">
      <w:pPr>
        <w:spacing w:after="160" w:line="259" w:lineRule="auto"/>
        <w:ind w:left="0" w:right="0"/>
        <w:rPr>
          <w:rFonts w:eastAsiaTheme="minorHAnsi" w:cstheme="minorBidi"/>
          <w:b/>
          <w:sz w:val="18"/>
          <w:szCs w:val="18"/>
          <w:u w:val="single"/>
          <w:lang w:eastAsia="en-US"/>
        </w:rPr>
      </w:pPr>
      <w:hyperlink r:id="rId10" w:history="1">
        <w:proofErr w:type="spellStart"/>
        <w:r w:rsidR="00BE0B5D" w:rsidRPr="006748AE">
          <w:rPr>
            <w:rStyle w:val="Hyperlink"/>
            <w:rFonts w:eastAsiaTheme="minorHAnsi" w:cstheme="minorBidi"/>
            <w:b/>
            <w:sz w:val="18"/>
            <w:szCs w:val="18"/>
            <w:lang w:eastAsia="en-US"/>
          </w:rPr>
          <w:t>Datenschutzhinweis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AF446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00"/>
    <w:family w:val="swiss"/>
    <w:pitch w:val="default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41E27858" w14:textId="77777777" w:rsidR="00AF4469" w:rsidRPr="00F52517" w:rsidRDefault="00AF4469" w:rsidP="00AF4469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AF4469">
        <w:rPr>
          <w:rStyle w:val="FootnoteReference"/>
          <w:sz w:val="20"/>
          <w:szCs w:val="20"/>
        </w:rPr>
        <w:footnoteRef/>
      </w:r>
      <w:r w:rsidRPr="00AF4469">
        <w:rPr>
          <w:sz w:val="20"/>
        </w:rPr>
        <w:t xml:space="preserve"> </w:t>
      </w:r>
      <w:r w:rsidRPr="00AF4469">
        <w:t xml:space="preserve">Der </w:t>
      </w:r>
      <w:proofErr w:type="spellStart"/>
      <w:r w:rsidRPr="00AF4469">
        <w:t>Wettbewerb</w:t>
      </w:r>
      <w:proofErr w:type="spellEnd"/>
      <w:r w:rsidRPr="00AF4469">
        <w:t xml:space="preserve"> </w:t>
      </w:r>
      <w:proofErr w:type="spellStart"/>
      <w:r w:rsidRPr="00AF4469">
        <w:t>ist</w:t>
      </w:r>
      <w:proofErr w:type="spellEnd"/>
      <w:r w:rsidRPr="00AF4469">
        <w:t xml:space="preserve"> </w:t>
      </w:r>
      <w:proofErr w:type="spellStart"/>
      <w:r w:rsidRPr="00AF4469">
        <w:t>offen</w:t>
      </w:r>
      <w:proofErr w:type="spellEnd"/>
      <w:r w:rsidRPr="00AF4469">
        <w:t xml:space="preserve"> für alle </w:t>
      </w:r>
      <w:proofErr w:type="spellStart"/>
      <w:r w:rsidRPr="00AF4469">
        <w:t>Arten</w:t>
      </w:r>
      <w:proofErr w:type="spellEnd"/>
      <w:r w:rsidRPr="00AF4469">
        <w:t xml:space="preserve"> von </w:t>
      </w:r>
      <w:proofErr w:type="spellStart"/>
      <w:r w:rsidRPr="00AF4469">
        <w:t>Organisationen</w:t>
      </w:r>
      <w:proofErr w:type="spellEnd"/>
      <w:r w:rsidRPr="00AF4469">
        <w:t xml:space="preserve">, </w:t>
      </w:r>
      <w:proofErr w:type="spellStart"/>
      <w:r w:rsidRPr="00AF4469">
        <w:t>einschließlich</w:t>
      </w:r>
      <w:proofErr w:type="spellEnd"/>
      <w:r w:rsidRPr="00AF4469">
        <w:t xml:space="preserve"> – </w:t>
      </w:r>
      <w:proofErr w:type="spellStart"/>
      <w:r w:rsidRPr="00AF4469">
        <w:t>aber</w:t>
      </w:r>
      <w:proofErr w:type="spellEnd"/>
      <w:r w:rsidRPr="00AF4469">
        <w:t xml:space="preserve"> </w:t>
      </w:r>
      <w:proofErr w:type="spellStart"/>
      <w:r w:rsidRPr="00AF4469">
        <w:t>nicht</w:t>
      </w:r>
      <w:proofErr w:type="spellEnd"/>
      <w:r w:rsidRPr="00AF4469">
        <w:t xml:space="preserve"> </w:t>
      </w:r>
      <w:proofErr w:type="spellStart"/>
      <w:r w:rsidRPr="00AF4469">
        <w:t>beschränkt</w:t>
      </w:r>
      <w:proofErr w:type="spellEnd"/>
      <w:r w:rsidRPr="00AF4469">
        <w:t xml:space="preserve"> auf – </w:t>
      </w:r>
      <w:proofErr w:type="spellStart"/>
      <w:r w:rsidRPr="00AF4469">
        <w:t>Unternehmen</w:t>
      </w:r>
      <w:proofErr w:type="spellEnd"/>
      <w:r w:rsidRPr="00AF4469">
        <w:t xml:space="preserve">, Gemeinden, </w:t>
      </w:r>
      <w:proofErr w:type="spellStart"/>
      <w:r w:rsidRPr="00AF4469">
        <w:t>Stadtverwaltungen</w:t>
      </w:r>
      <w:proofErr w:type="spellEnd"/>
      <w:r w:rsidRPr="00AF4469">
        <w:t xml:space="preserve">, </w:t>
      </w:r>
      <w:proofErr w:type="spellStart"/>
      <w:r w:rsidRPr="00AF4469">
        <w:t>Städte</w:t>
      </w:r>
      <w:proofErr w:type="spellEnd"/>
      <w:r w:rsidRPr="00AF4469">
        <w:t xml:space="preserve"> </w:t>
      </w:r>
      <w:proofErr w:type="spellStart"/>
      <w:r w:rsidRPr="00AF4469">
        <w:t>usw</w:t>
      </w:r>
      <w:proofErr w:type="spellEnd"/>
      <w:r w:rsidRPr="00AF4469">
        <w:t xml:space="preserve">. Der </w:t>
      </w:r>
      <w:proofErr w:type="spellStart"/>
      <w:r w:rsidRPr="00AF4469">
        <w:t>Schwerpunkt</w:t>
      </w:r>
      <w:proofErr w:type="spellEnd"/>
      <w:r w:rsidRPr="00AF4469">
        <w:t xml:space="preserve"> des </w:t>
      </w:r>
      <w:proofErr w:type="spellStart"/>
      <w:r w:rsidRPr="00AF4469">
        <w:t>Wettbewerbs</w:t>
      </w:r>
      <w:proofErr w:type="spellEnd"/>
      <w:r w:rsidRPr="00AF4469">
        <w:t xml:space="preserve"> </w:t>
      </w:r>
      <w:proofErr w:type="spellStart"/>
      <w:r w:rsidRPr="00AF4469">
        <w:t>liegt</w:t>
      </w:r>
      <w:proofErr w:type="spellEnd"/>
      <w:r w:rsidRPr="00AF4469">
        <w:t xml:space="preserve"> auf dem „</w:t>
      </w:r>
      <w:proofErr w:type="spellStart"/>
      <w:r w:rsidRPr="00AF4469">
        <w:t>Arbeitsplatz</w:t>
      </w:r>
      <w:proofErr w:type="spellEnd"/>
      <w:r w:rsidRPr="00AF4469">
        <w:t xml:space="preserve">“ und den </w:t>
      </w:r>
      <w:proofErr w:type="spellStart"/>
      <w:r w:rsidRPr="00AF4469">
        <w:t>dort</w:t>
      </w:r>
      <w:proofErr w:type="spellEnd"/>
      <w:r w:rsidRPr="00AF4469">
        <w:t xml:space="preserve"> </w:t>
      </w:r>
      <w:proofErr w:type="spellStart"/>
      <w:r w:rsidRPr="00AF4469">
        <w:t>umgesetzten</w:t>
      </w:r>
      <w:proofErr w:type="spellEnd"/>
      <w:r w:rsidRPr="00AF4469">
        <w:t xml:space="preserve"> </w:t>
      </w:r>
      <w:proofErr w:type="spellStart"/>
      <w:r w:rsidRPr="00AF4469">
        <w:t>guten</w:t>
      </w:r>
      <w:proofErr w:type="spellEnd"/>
      <w:r w:rsidRPr="00AF4469">
        <w:t xml:space="preserve"> </w:t>
      </w:r>
      <w:proofErr w:type="spellStart"/>
      <w:r w:rsidRPr="00AF4469">
        <w:t>praktischen</w:t>
      </w:r>
      <w:proofErr w:type="spellEnd"/>
      <w:r w:rsidRPr="00AF4469">
        <w:t xml:space="preserve"> </w:t>
      </w:r>
      <w:proofErr w:type="spellStart"/>
      <w:r w:rsidRPr="00AF4469">
        <w:t>Lösungen</w:t>
      </w:r>
      <w:proofErr w:type="spellEnd"/>
      <w:r w:rsidRPr="00AF4469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2085300013" name="Picture 2085300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237006721" name="Picture 1237006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3022B6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8AE"/>
    <w:rsid w:val="00674D01"/>
    <w:rsid w:val="0068200C"/>
    <w:rsid w:val="0069215D"/>
    <w:rsid w:val="006B54E2"/>
    <w:rsid w:val="006C3CAC"/>
    <w:rsid w:val="006E2651"/>
    <w:rsid w:val="00731183"/>
    <w:rsid w:val="007A457F"/>
    <w:rsid w:val="007B7961"/>
    <w:rsid w:val="007D2C73"/>
    <w:rsid w:val="007D709B"/>
    <w:rsid w:val="00861083"/>
    <w:rsid w:val="008A0DCF"/>
    <w:rsid w:val="008A6C27"/>
    <w:rsid w:val="008B4351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AF4469"/>
    <w:rsid w:val="00B13850"/>
    <w:rsid w:val="00B75DFC"/>
    <w:rsid w:val="00B84588"/>
    <w:rsid w:val="00BB1ECF"/>
    <w:rsid w:val="00BD777E"/>
    <w:rsid w:val="00BE0B5D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1">
    <w:name w:val="DNEx1"/>
    <w:basedOn w:val="ListParagraph"/>
    <w:qFormat/>
    <w:rsid w:val="00AF4469"/>
    <w:pPr>
      <w:spacing w:line="240" w:lineRule="auto"/>
      <w:ind w:left="284" w:hanging="284"/>
      <w:contextualSpacing w:val="0"/>
    </w:pPr>
    <w:rPr>
      <w:rFonts w:cs="Arial"/>
      <w:sz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osha.europa.eu/en/file/145752/download?token=_-sIOrVJ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ec.europa.eu/eurostat/web/nace-rev2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CAB594-B752-4BD8-8074-92AB2F12FB7D}"/>
</file>

<file path=customXml/itemProps3.xml><?xml version="1.0" encoding="utf-8"?>
<ds:datastoreItem xmlns:ds="http://schemas.openxmlformats.org/officeDocument/2006/customXml" ds:itemID="{29649C86-621D-492C-ABBB-4661EE09C732}"/>
</file>

<file path=customXml/itemProps4.xml><?xml version="1.0" encoding="utf-8"?>
<ds:datastoreItem xmlns:ds="http://schemas.openxmlformats.org/officeDocument/2006/customXml" ds:itemID="{B0576E8E-79EC-4061-9589-53BFF0E45C06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65</TotalTime>
  <Pages>4</Pages>
  <Words>744</Words>
  <Characters>5683</Characters>
  <Application>Microsoft Office Word</Application>
  <DocSecurity>0</DocSecurity>
  <Lines>47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6415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2023-09-07T09:44:00Z</dcterms:created>
  <dcterms:modified xsi:type="dcterms:W3CDTF">2023-09-28T07:29:00Z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